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925" w:rsidRPr="00B90CC9" w:rsidRDefault="00D94925" w:rsidP="0009178D">
      <w:pPr>
        <w:tabs>
          <w:tab w:val="left" w:pos="7995"/>
        </w:tabs>
        <w:jc w:val="right"/>
        <w:rPr>
          <w:rFonts w:ascii="Times New Roman" w:hAnsi="Times New Roman"/>
          <w:b/>
          <w:sz w:val="24"/>
          <w:szCs w:val="24"/>
        </w:rPr>
      </w:pPr>
      <w:r w:rsidRPr="0009178D">
        <w:rPr>
          <w:rFonts w:ascii="Times New Roman" w:hAnsi="Times New Roman"/>
          <w:bCs/>
          <w:i/>
          <w:sz w:val="20"/>
          <w:szCs w:val="20"/>
        </w:rPr>
        <w:t xml:space="preserve">Załącznik nr </w:t>
      </w:r>
      <w:r>
        <w:rPr>
          <w:rFonts w:ascii="Times New Roman" w:hAnsi="Times New Roman"/>
          <w:bCs/>
          <w:i/>
          <w:sz w:val="20"/>
          <w:szCs w:val="20"/>
        </w:rPr>
        <w:t>2</w:t>
      </w:r>
      <w:r w:rsidRPr="0009178D">
        <w:rPr>
          <w:rFonts w:ascii="Times New Roman" w:hAnsi="Times New Roman"/>
          <w:bCs/>
          <w:i/>
          <w:sz w:val="20"/>
          <w:szCs w:val="20"/>
        </w:rPr>
        <w:t xml:space="preserve"> do zapytania ofertowego</w:t>
      </w:r>
      <w:r w:rsidRPr="0009178D">
        <w:rPr>
          <w:rFonts w:ascii="Times New Roman" w:hAnsi="Times New Roman"/>
          <w:i/>
          <w:sz w:val="20"/>
          <w:szCs w:val="20"/>
        </w:rPr>
        <w:t xml:space="preserve"> nr 11/2017</w:t>
      </w:r>
    </w:p>
    <w:p w:rsidR="00D94925" w:rsidRPr="0009178D" w:rsidRDefault="00D94925" w:rsidP="001E15A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i/>
          <w:sz w:val="20"/>
          <w:szCs w:val="20"/>
        </w:rPr>
      </w:pPr>
    </w:p>
    <w:p w:rsidR="00D94925" w:rsidRPr="00B90CC9" w:rsidRDefault="00D94925" w:rsidP="005641EE">
      <w:pPr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B90CC9">
        <w:rPr>
          <w:rFonts w:ascii="Times New Roman" w:hAnsi="Times New Roman"/>
          <w:b/>
          <w:sz w:val="24"/>
          <w:szCs w:val="24"/>
        </w:rPr>
        <w:t>FORMULARZ OFERTOWY</w:t>
      </w:r>
    </w:p>
    <w:p w:rsidR="00D94925" w:rsidRPr="00B90CC9" w:rsidRDefault="00D94925" w:rsidP="00872040">
      <w:pPr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</w:pPr>
      <w:r w:rsidRPr="00B90CC9"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 xml:space="preserve">Zapytanie ofertowe nr </w:t>
      </w:r>
      <w:r w:rsidRPr="00B90CC9">
        <w:rPr>
          <w:rFonts w:ascii="Times New Roman" w:hAnsi="Times New Roman"/>
          <w:b/>
          <w:sz w:val="24"/>
          <w:szCs w:val="24"/>
        </w:rPr>
        <w:t>11/2017</w:t>
      </w:r>
    </w:p>
    <w:p w:rsidR="00D94925" w:rsidRDefault="00D94925" w:rsidP="00AE0941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B90CC9"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>na </w:t>
      </w:r>
      <w:r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>zorganizowanie i przeprowadzenie</w:t>
      </w:r>
      <w:r w:rsidRPr="00AD4EE0"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 xml:space="preserve">kompleksowej </w:t>
      </w:r>
      <w:r w:rsidRPr="00AD4EE0"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 xml:space="preserve">usługi </w:t>
      </w:r>
      <w:r w:rsidRPr="00217B76"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  <w:t>przeprowadzki</w:t>
      </w:r>
      <w:r w:rsidRPr="00217B76">
        <w:rPr>
          <w:rFonts w:ascii="Times New Roman" w:hAnsi="Times New Roman"/>
          <w:b/>
          <w:sz w:val="24"/>
          <w:szCs w:val="24"/>
          <w:lang w:eastAsia="pl-PL"/>
        </w:rPr>
        <w:t xml:space="preserve"> wyposażenia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i urządzeń biurowych oraz przeniesienia dokumentacji działów</w:t>
      </w:r>
    </w:p>
    <w:p w:rsidR="00D94925" w:rsidRPr="00B90CC9" w:rsidRDefault="00D94925" w:rsidP="00AE0941">
      <w:pPr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Regionalnego Ośrodka Polityki Społecznej w Toruniu</w:t>
      </w:r>
    </w:p>
    <w:p w:rsidR="00D94925" w:rsidRDefault="00D94925" w:rsidP="00A06FC5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94925" w:rsidRPr="00B90CC9" w:rsidRDefault="00D94925" w:rsidP="00A06FC5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B90CC9">
        <w:rPr>
          <w:rFonts w:ascii="Times New Roman" w:hAnsi="Times New Roman"/>
          <w:b/>
          <w:sz w:val="24"/>
          <w:szCs w:val="24"/>
          <w:u w:val="single"/>
        </w:rPr>
        <w:t>Zamawiający: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Regionalny Ośrodek Polityki Społecznej w Toruniu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ul. Słowackiego 114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87-100 Toruń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90CC9">
        <w:rPr>
          <w:rFonts w:ascii="Times New Roman" w:hAnsi="Times New Roman"/>
          <w:b/>
          <w:sz w:val="24"/>
          <w:szCs w:val="24"/>
        </w:rPr>
        <w:t>Wykonawca: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…………………………………………………………...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B90CC9">
        <w:rPr>
          <w:rFonts w:ascii="Times New Roman" w:hAnsi="Times New Roman"/>
          <w:sz w:val="24"/>
          <w:szCs w:val="24"/>
        </w:rPr>
        <w:t>el. …………………………………………………….</w:t>
      </w:r>
    </w:p>
    <w:p w:rsidR="00D94925" w:rsidRPr="00B90CC9" w:rsidRDefault="00D94925" w:rsidP="001E15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B90CC9">
        <w:rPr>
          <w:rFonts w:ascii="Times New Roman" w:hAnsi="Times New Roman"/>
          <w:sz w:val="24"/>
          <w:szCs w:val="24"/>
        </w:rPr>
        <w:t>ax………………………………………………………</w:t>
      </w:r>
    </w:p>
    <w:p w:rsidR="00D94925" w:rsidRPr="00B90CC9" w:rsidRDefault="00D94925" w:rsidP="001E15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e-mail………………………………………………….</w:t>
      </w:r>
    </w:p>
    <w:p w:rsidR="00D94925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W odpowiedzi na zapytanie ofertowe oferuję wykonanie przedmiotu zamówienia:</w:t>
      </w: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8"/>
        <w:gridCol w:w="3600"/>
      </w:tblGrid>
      <w:tr w:rsidR="00D94925" w:rsidRPr="00B90CC9" w:rsidTr="0009178D">
        <w:tc>
          <w:tcPr>
            <w:tcW w:w="5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B90CC9" w:rsidRDefault="00D94925" w:rsidP="008D6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CC9">
              <w:rPr>
                <w:rFonts w:ascii="Times New Roman" w:hAnsi="Times New Roman"/>
                <w:sz w:val="24"/>
                <w:szCs w:val="24"/>
              </w:rPr>
              <w:t>Przedmiot zamówienia</w:t>
            </w:r>
          </w:p>
        </w:tc>
        <w:tc>
          <w:tcPr>
            <w:tcW w:w="36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B90CC9" w:rsidRDefault="00D94925" w:rsidP="00CA6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CC9">
              <w:rPr>
                <w:rFonts w:ascii="Times New Roman" w:hAnsi="Times New Roman"/>
                <w:sz w:val="24"/>
                <w:szCs w:val="24"/>
              </w:rPr>
              <w:t>Wartość ogółem  BRUTTO</w:t>
            </w:r>
          </w:p>
        </w:tc>
      </w:tr>
      <w:tr w:rsidR="00D94925" w:rsidRPr="00B90CC9" w:rsidTr="0009178D">
        <w:trPr>
          <w:trHeight w:val="607"/>
        </w:trPr>
        <w:tc>
          <w:tcPr>
            <w:tcW w:w="5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AE0941" w:rsidRDefault="00D94925" w:rsidP="00AE094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Z</w:t>
            </w:r>
            <w:r w:rsidRPr="00AE0941">
              <w:rPr>
                <w:rFonts w:ascii="Times New Roman" w:hAnsi="Times New Roman"/>
                <w:bCs/>
                <w:kern w:val="36"/>
                <w:sz w:val="24"/>
                <w:szCs w:val="24"/>
                <w:lang w:eastAsia="pl-PL"/>
              </w:rPr>
              <w:t>organizowanie i przeprowadzenie kompleksowej usługi przeprowadzki</w:t>
            </w:r>
            <w:r w:rsidRPr="00AE094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wyposażenia i urządzeń biurowych oraz przeniesienia dokumentacji działów</w:t>
            </w:r>
          </w:p>
          <w:p w:rsidR="00D94925" w:rsidRPr="00B90CC9" w:rsidRDefault="00D94925" w:rsidP="00AE0941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E0941">
              <w:rPr>
                <w:rFonts w:ascii="Times New Roman" w:hAnsi="Times New Roman"/>
                <w:sz w:val="24"/>
                <w:szCs w:val="24"/>
                <w:lang w:eastAsia="pl-PL"/>
              </w:rPr>
              <w:t>Regionalnego Ośrodka Polityki Społecznej w Toruniu</w:t>
            </w:r>
          </w:p>
        </w:tc>
        <w:tc>
          <w:tcPr>
            <w:tcW w:w="36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B90CC9" w:rsidRDefault="00D94925" w:rsidP="00506D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4925" w:rsidRPr="00B90CC9" w:rsidRDefault="00D94925" w:rsidP="000640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Oświadczam, że:</w:t>
      </w:r>
    </w:p>
    <w:p w:rsidR="00D94925" w:rsidRPr="00B90CC9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Posiadam uprawnienia do wykonywania określonej działalności lub czynności, jeżeli przepisy prawa nakładają obowiązek ich posiadania.</w:t>
      </w:r>
    </w:p>
    <w:p w:rsidR="00D94925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Posiadam niezbędną wiedzę i doświa</w:t>
      </w:r>
      <w:r>
        <w:rPr>
          <w:rFonts w:ascii="Times New Roman" w:hAnsi="Times New Roman"/>
          <w:sz w:val="24"/>
          <w:szCs w:val="24"/>
        </w:rPr>
        <w:t>dczenie do wykonania zamówienia (tabela wypełniania na potwierdzenie spełnienia warunku określonego w Rozdziale III w ust. 1 pkt 2 i ust. 3):</w:t>
      </w:r>
    </w:p>
    <w:tbl>
      <w:tblPr>
        <w:tblW w:w="8781" w:type="dxa"/>
        <w:tblInd w:w="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6"/>
        <w:gridCol w:w="2677"/>
        <w:gridCol w:w="2573"/>
        <w:gridCol w:w="3015"/>
      </w:tblGrid>
      <w:tr w:rsidR="00D94925" w:rsidRPr="008911DF" w:rsidTr="00110458">
        <w:tc>
          <w:tcPr>
            <w:tcW w:w="5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>Lp.</w:t>
            </w:r>
          </w:p>
        </w:tc>
        <w:tc>
          <w:tcPr>
            <w:tcW w:w="2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>Opis usługi</w:t>
            </w:r>
          </w:p>
        </w:tc>
        <w:tc>
          <w:tcPr>
            <w:tcW w:w="25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>Data wykonywania usługi i cena jej wykonania</w:t>
            </w:r>
          </w:p>
        </w:tc>
        <w:tc>
          <w:tcPr>
            <w:tcW w:w="30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 xml:space="preserve">Instytucja, na rzecz której świadczona była usługa </w:t>
            </w:r>
          </w:p>
        </w:tc>
      </w:tr>
      <w:tr w:rsidR="00D94925" w:rsidRPr="008911DF" w:rsidTr="00110458">
        <w:tc>
          <w:tcPr>
            <w:tcW w:w="5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>1</w:t>
            </w:r>
          </w:p>
        </w:tc>
        <w:tc>
          <w:tcPr>
            <w:tcW w:w="267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257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301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</w:tr>
      <w:tr w:rsidR="00D94925" w:rsidRPr="008911DF" w:rsidTr="00110458">
        <w:tc>
          <w:tcPr>
            <w:tcW w:w="5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>2</w:t>
            </w:r>
          </w:p>
        </w:tc>
        <w:tc>
          <w:tcPr>
            <w:tcW w:w="2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25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30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</w:tr>
      <w:tr w:rsidR="00D94925" w:rsidRPr="008911DF" w:rsidTr="00110458">
        <w:tc>
          <w:tcPr>
            <w:tcW w:w="5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94925" w:rsidRPr="00110458" w:rsidRDefault="00D94925" w:rsidP="00AE0941">
            <w:pPr>
              <w:spacing w:before="120" w:after="12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110458">
              <w:rPr>
                <w:rFonts w:ascii="Times New Roman" w:hAnsi="Times New Roman"/>
                <w:lang w:eastAsia="en-GB"/>
              </w:rPr>
              <w:t>3</w:t>
            </w:r>
          </w:p>
        </w:tc>
        <w:tc>
          <w:tcPr>
            <w:tcW w:w="26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25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30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94925" w:rsidRPr="00110458" w:rsidRDefault="00D94925" w:rsidP="00452B7B">
            <w:pPr>
              <w:spacing w:before="120"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</w:tr>
    </w:tbl>
    <w:p w:rsidR="00D94925" w:rsidRPr="00AE0941" w:rsidRDefault="00D94925" w:rsidP="00110458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(na żądanie Zamawiającego przedstawię dokumenty potwierdzające wykonanie w/w usług z należytą starannością)</w:t>
      </w:r>
    </w:p>
    <w:p w:rsidR="00D94925" w:rsidRPr="00B90CC9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Dysponuję odpowiednim potencjałem technicznym oraz osobami zdolnymi do wykonania zamówienia.</w:t>
      </w:r>
    </w:p>
    <w:p w:rsidR="00D94925" w:rsidRPr="00B90CC9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Znajduję się w sytuacji ekonomicznej i finansowej zapewniającej wykonanie zamówienia.</w:t>
      </w:r>
    </w:p>
    <w:p w:rsidR="00D94925" w:rsidRPr="00B90CC9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 xml:space="preserve">Zapoznałem się z treścią </w:t>
      </w:r>
      <w:r>
        <w:rPr>
          <w:rFonts w:ascii="Times New Roman" w:hAnsi="Times New Roman"/>
          <w:sz w:val="24"/>
          <w:szCs w:val="24"/>
        </w:rPr>
        <w:t>Z</w:t>
      </w:r>
      <w:r w:rsidRPr="00B90CC9">
        <w:rPr>
          <w:rFonts w:ascii="Times New Roman" w:hAnsi="Times New Roman"/>
          <w:sz w:val="24"/>
          <w:szCs w:val="24"/>
        </w:rPr>
        <w:t>apytania ofertowego.</w:t>
      </w:r>
    </w:p>
    <w:p w:rsidR="00D94925" w:rsidRPr="00B90CC9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>Cena oferty zawiera wszystkie koszty, jakie zostaną poniesione w realizacji zamów</w:t>
      </w:r>
      <w:r>
        <w:rPr>
          <w:rFonts w:ascii="Times New Roman" w:hAnsi="Times New Roman"/>
          <w:sz w:val="24"/>
          <w:szCs w:val="24"/>
        </w:rPr>
        <w:t>ienia</w:t>
      </w:r>
      <w:r w:rsidRPr="00B90CC9">
        <w:rPr>
          <w:rFonts w:ascii="Times New Roman" w:hAnsi="Times New Roman"/>
          <w:sz w:val="24"/>
          <w:szCs w:val="24"/>
        </w:rPr>
        <w:t>.</w:t>
      </w:r>
    </w:p>
    <w:p w:rsidR="00D94925" w:rsidRPr="00B90CC9" w:rsidRDefault="00D94925" w:rsidP="00AE0941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90CC9">
        <w:rPr>
          <w:rFonts w:ascii="Times New Roman" w:hAnsi="Times New Roman"/>
          <w:sz w:val="24"/>
          <w:szCs w:val="24"/>
        </w:rPr>
        <w:t xml:space="preserve">W przypadku przyznania </w:t>
      </w:r>
      <w:r>
        <w:rPr>
          <w:rFonts w:ascii="Times New Roman" w:hAnsi="Times New Roman"/>
          <w:sz w:val="24"/>
          <w:szCs w:val="24"/>
        </w:rPr>
        <w:t>mi</w:t>
      </w:r>
      <w:r w:rsidRPr="00B90CC9">
        <w:rPr>
          <w:rFonts w:ascii="Times New Roman" w:hAnsi="Times New Roman"/>
          <w:sz w:val="24"/>
          <w:szCs w:val="24"/>
        </w:rPr>
        <w:t xml:space="preserve"> zamówienia, zobowiązuję się do zawarcia umowy w miejscu i terminie ws</w:t>
      </w:r>
      <w:r>
        <w:rPr>
          <w:rFonts w:ascii="Times New Roman" w:hAnsi="Times New Roman"/>
          <w:sz w:val="24"/>
          <w:szCs w:val="24"/>
        </w:rPr>
        <w:t>kazanym przez Zamawiającego,</w:t>
      </w:r>
      <w:r w:rsidRPr="00B90CC9">
        <w:rPr>
          <w:rFonts w:ascii="Times New Roman" w:hAnsi="Times New Roman"/>
          <w:sz w:val="24"/>
          <w:szCs w:val="24"/>
        </w:rPr>
        <w:t xml:space="preserve"> wg wzoru stanowiącego załącznik nr 3 do Zapytania ofertowego.</w:t>
      </w:r>
    </w:p>
    <w:p w:rsidR="00D94925" w:rsidRPr="00525FE5" w:rsidRDefault="00D94925" w:rsidP="004004D0">
      <w:pPr>
        <w:spacing w:after="0" w:line="240" w:lineRule="auto"/>
      </w:pPr>
    </w:p>
    <w:p w:rsidR="00D94925" w:rsidRDefault="00D94925" w:rsidP="004004D0">
      <w:pPr>
        <w:spacing w:after="0" w:line="240" w:lineRule="auto"/>
      </w:pPr>
    </w:p>
    <w:p w:rsidR="00D94925" w:rsidRDefault="00D94925" w:rsidP="004004D0">
      <w:pPr>
        <w:spacing w:after="0" w:line="240" w:lineRule="auto"/>
      </w:pPr>
    </w:p>
    <w:p w:rsidR="00D94925" w:rsidRDefault="00D94925" w:rsidP="004004D0">
      <w:pPr>
        <w:spacing w:after="0" w:line="240" w:lineRule="auto"/>
      </w:pPr>
    </w:p>
    <w:p w:rsidR="00D94925" w:rsidRPr="0009178D" w:rsidRDefault="00D94925" w:rsidP="007E3DA1">
      <w:pPr>
        <w:spacing w:after="0" w:line="240" w:lineRule="auto"/>
        <w:ind w:left="4956"/>
        <w:jc w:val="center"/>
        <w:rPr>
          <w:rFonts w:ascii="Times New Roman" w:hAnsi="Times New Roman"/>
          <w:sz w:val="20"/>
          <w:szCs w:val="20"/>
        </w:rPr>
      </w:pPr>
      <w:r w:rsidRPr="0009178D">
        <w:rPr>
          <w:rFonts w:ascii="Times New Roman" w:hAnsi="Times New Roman"/>
          <w:sz w:val="20"/>
          <w:szCs w:val="20"/>
        </w:rPr>
        <w:t>..............................................................</w:t>
      </w:r>
    </w:p>
    <w:p w:rsidR="00D94925" w:rsidRPr="0009178D" w:rsidRDefault="00D94925" w:rsidP="007E3DA1">
      <w:pPr>
        <w:tabs>
          <w:tab w:val="left" w:pos="10605"/>
        </w:tabs>
        <w:spacing w:after="0" w:line="240" w:lineRule="auto"/>
        <w:ind w:left="4956"/>
        <w:jc w:val="center"/>
        <w:rPr>
          <w:rFonts w:ascii="Times New Roman" w:hAnsi="Times New Roman"/>
          <w:i/>
          <w:sz w:val="20"/>
          <w:szCs w:val="20"/>
        </w:rPr>
      </w:pPr>
      <w:r w:rsidRPr="0009178D">
        <w:rPr>
          <w:rFonts w:ascii="Times New Roman" w:hAnsi="Times New Roman"/>
          <w:i/>
          <w:sz w:val="20"/>
          <w:szCs w:val="20"/>
        </w:rPr>
        <w:t>Data i podpis osoby upoważnionej</w:t>
      </w:r>
    </w:p>
    <w:p w:rsidR="00D94925" w:rsidRPr="007E3DA1" w:rsidRDefault="00D94925" w:rsidP="007E3DA1">
      <w:pPr>
        <w:tabs>
          <w:tab w:val="left" w:pos="10605"/>
        </w:tabs>
        <w:spacing w:after="0" w:line="240" w:lineRule="auto"/>
        <w:ind w:left="4956"/>
        <w:jc w:val="center"/>
        <w:rPr>
          <w:i/>
          <w:sz w:val="20"/>
          <w:szCs w:val="20"/>
        </w:rPr>
      </w:pPr>
      <w:r w:rsidRPr="0009178D">
        <w:rPr>
          <w:rFonts w:ascii="Times New Roman" w:hAnsi="Times New Roman"/>
          <w:i/>
          <w:sz w:val="20"/>
          <w:szCs w:val="20"/>
        </w:rPr>
        <w:t>do reprezentacji Wykonawcy</w:t>
      </w:r>
    </w:p>
    <w:sectPr w:rsidR="00D94925" w:rsidRPr="007E3DA1" w:rsidSect="005641E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842A8"/>
    <w:multiLevelType w:val="hybridMultilevel"/>
    <w:tmpl w:val="D8360D0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85B39"/>
    <w:multiLevelType w:val="hybridMultilevel"/>
    <w:tmpl w:val="BEFA01C4"/>
    <w:lvl w:ilvl="0" w:tplc="FA3EC10E">
      <w:start w:val="1"/>
      <w:numFmt w:val="decimal"/>
      <w:lvlText w:val="%1)"/>
      <w:lvlJc w:val="left"/>
      <w:pPr>
        <w:ind w:left="42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4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C29"/>
    <w:rsid w:val="000227B9"/>
    <w:rsid w:val="00064054"/>
    <w:rsid w:val="0009178D"/>
    <w:rsid w:val="000B2DED"/>
    <w:rsid w:val="000C5BC8"/>
    <w:rsid w:val="00100A33"/>
    <w:rsid w:val="00105717"/>
    <w:rsid w:val="00110458"/>
    <w:rsid w:val="00116805"/>
    <w:rsid w:val="00145EA2"/>
    <w:rsid w:val="00147373"/>
    <w:rsid w:val="001737AE"/>
    <w:rsid w:val="001A0506"/>
    <w:rsid w:val="001C4CA4"/>
    <w:rsid w:val="001C7587"/>
    <w:rsid w:val="001E0F1B"/>
    <w:rsid w:val="001E15A8"/>
    <w:rsid w:val="002003F9"/>
    <w:rsid w:val="00217B76"/>
    <w:rsid w:val="0023417E"/>
    <w:rsid w:val="00281373"/>
    <w:rsid w:val="002B11C4"/>
    <w:rsid w:val="002D6F22"/>
    <w:rsid w:val="00372F4D"/>
    <w:rsid w:val="003C2624"/>
    <w:rsid w:val="003F61E7"/>
    <w:rsid w:val="004004D0"/>
    <w:rsid w:val="00411BA9"/>
    <w:rsid w:val="00452B7B"/>
    <w:rsid w:val="004D1DC8"/>
    <w:rsid w:val="00506DA2"/>
    <w:rsid w:val="00525978"/>
    <w:rsid w:val="00525FE5"/>
    <w:rsid w:val="00546FFA"/>
    <w:rsid w:val="00552046"/>
    <w:rsid w:val="005641EE"/>
    <w:rsid w:val="005C0948"/>
    <w:rsid w:val="00631040"/>
    <w:rsid w:val="00632E49"/>
    <w:rsid w:val="006433BB"/>
    <w:rsid w:val="0066400D"/>
    <w:rsid w:val="006D044D"/>
    <w:rsid w:val="00746199"/>
    <w:rsid w:val="007500F4"/>
    <w:rsid w:val="00775745"/>
    <w:rsid w:val="007B7978"/>
    <w:rsid w:val="007E3DA1"/>
    <w:rsid w:val="007F6033"/>
    <w:rsid w:val="00815341"/>
    <w:rsid w:val="00824125"/>
    <w:rsid w:val="00843B42"/>
    <w:rsid w:val="00872040"/>
    <w:rsid w:val="008911DF"/>
    <w:rsid w:val="0089267D"/>
    <w:rsid w:val="00894F5F"/>
    <w:rsid w:val="00894FCB"/>
    <w:rsid w:val="008B6791"/>
    <w:rsid w:val="008D68AD"/>
    <w:rsid w:val="009C2A20"/>
    <w:rsid w:val="009C769C"/>
    <w:rsid w:val="009F4306"/>
    <w:rsid w:val="00A061AB"/>
    <w:rsid w:val="00A06FC5"/>
    <w:rsid w:val="00A235CB"/>
    <w:rsid w:val="00A96303"/>
    <w:rsid w:val="00AB3DDD"/>
    <w:rsid w:val="00AB5B0A"/>
    <w:rsid w:val="00AD4EE0"/>
    <w:rsid w:val="00AE0941"/>
    <w:rsid w:val="00AF19B9"/>
    <w:rsid w:val="00B00755"/>
    <w:rsid w:val="00B3180B"/>
    <w:rsid w:val="00B55828"/>
    <w:rsid w:val="00B66E16"/>
    <w:rsid w:val="00B837AD"/>
    <w:rsid w:val="00B90CC9"/>
    <w:rsid w:val="00CA625E"/>
    <w:rsid w:val="00CD70F5"/>
    <w:rsid w:val="00D27D85"/>
    <w:rsid w:val="00D3152B"/>
    <w:rsid w:val="00D648DF"/>
    <w:rsid w:val="00D67515"/>
    <w:rsid w:val="00D94925"/>
    <w:rsid w:val="00DD4A86"/>
    <w:rsid w:val="00E37191"/>
    <w:rsid w:val="00E43EBA"/>
    <w:rsid w:val="00EA1661"/>
    <w:rsid w:val="00EC5532"/>
    <w:rsid w:val="00ED6585"/>
    <w:rsid w:val="00EE2CF4"/>
    <w:rsid w:val="00EF218B"/>
    <w:rsid w:val="00F04F07"/>
    <w:rsid w:val="00F15B30"/>
    <w:rsid w:val="00F64431"/>
    <w:rsid w:val="00F74855"/>
    <w:rsid w:val="00FE2DB7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BA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F5C2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99"/>
    <w:qFormat/>
    <w:rsid w:val="00FF5C29"/>
    <w:pPr>
      <w:ind w:left="720"/>
      <w:contextualSpacing/>
    </w:pPr>
    <w:rPr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A06FC5"/>
    <w:rPr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2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5FE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291</Words>
  <Characters>1752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 nr 11/2017</dc:title>
  <dc:subject/>
  <dc:creator>justyna</dc:creator>
  <cp:keywords/>
  <dc:description/>
  <cp:lastModifiedBy>krzysztof</cp:lastModifiedBy>
  <cp:revision>2</cp:revision>
  <cp:lastPrinted>2017-05-19T06:17:00Z</cp:lastPrinted>
  <dcterms:created xsi:type="dcterms:W3CDTF">2017-07-17T18:40:00Z</dcterms:created>
  <dcterms:modified xsi:type="dcterms:W3CDTF">2017-07-17T18:40:00Z</dcterms:modified>
</cp:coreProperties>
</file>