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42" w:rsidRPr="000D5F3B" w:rsidRDefault="00343A42" w:rsidP="000D5F3B">
      <w:pPr>
        <w:jc w:val="right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Załącznik 4 – do Zapytania ofertowego</w:t>
      </w:r>
    </w:p>
    <w:p w:rsidR="00343A42" w:rsidRPr="000D5F3B" w:rsidRDefault="00343A42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343A42" w:rsidRPr="000D5F3B" w:rsidRDefault="00343A42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Adres: …………………………</w:t>
      </w:r>
    </w:p>
    <w:p w:rsidR="00343A42" w:rsidRPr="000D5F3B" w:rsidRDefault="00343A42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343A42" w:rsidRPr="000D5F3B" w:rsidRDefault="00343A42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0D5F3B">
        <w:rPr>
          <w:rFonts w:ascii="Times New Roman" w:hAnsi="Times New Roman"/>
          <w:sz w:val="20"/>
          <w:szCs w:val="20"/>
        </w:rPr>
        <w:t>e-mail: …………………………</w:t>
      </w:r>
    </w:p>
    <w:p w:rsidR="00343A42" w:rsidRDefault="00343A42" w:rsidP="00D0284C"/>
    <w:p w:rsidR="00343A42" w:rsidRPr="000D5F3B" w:rsidRDefault="00343A42" w:rsidP="00D0284C">
      <w:pPr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 xml:space="preserve">Dotyczy zapytania ofertowego nr </w:t>
      </w:r>
      <w:r>
        <w:rPr>
          <w:rFonts w:ascii="Times New Roman" w:hAnsi="Times New Roman"/>
          <w:sz w:val="24"/>
          <w:szCs w:val="24"/>
        </w:rPr>
        <w:t>DO.2741.172017</w:t>
      </w:r>
      <w:r w:rsidRPr="000D5F3B">
        <w:rPr>
          <w:rFonts w:ascii="Times New Roman" w:hAnsi="Times New Roman"/>
          <w:sz w:val="24"/>
          <w:szCs w:val="24"/>
        </w:rPr>
        <w:t xml:space="preserve">  w ramach projektu pt.: „Trampolina”</w:t>
      </w:r>
    </w:p>
    <w:p w:rsidR="00343A42" w:rsidRPr="000D5F3B" w:rsidRDefault="00343A42" w:rsidP="00D0284C">
      <w:pPr>
        <w:jc w:val="center"/>
        <w:rPr>
          <w:rFonts w:ascii="Times New Roman" w:hAnsi="Times New Roman"/>
          <w:b/>
          <w:sz w:val="24"/>
          <w:szCs w:val="24"/>
        </w:rPr>
      </w:pPr>
    </w:p>
    <w:p w:rsidR="00343A42" w:rsidRPr="000D5F3B" w:rsidRDefault="00343A42" w:rsidP="00D0284C">
      <w:pPr>
        <w:jc w:val="center"/>
        <w:rPr>
          <w:rFonts w:ascii="Times New Roman" w:hAnsi="Times New Roman"/>
          <w:b/>
          <w:sz w:val="24"/>
          <w:szCs w:val="24"/>
        </w:rPr>
      </w:pPr>
      <w:r w:rsidRPr="000D5F3B">
        <w:rPr>
          <w:rFonts w:ascii="Times New Roman" w:hAnsi="Times New Roman"/>
          <w:b/>
          <w:sz w:val="24"/>
          <w:szCs w:val="24"/>
        </w:rPr>
        <w:t>OŚWIADCZENIE O BRAKU POWIĄZAŃ KAPITAŁOWYCH I/LUB OSOBOWYCH</w:t>
      </w:r>
    </w:p>
    <w:p w:rsidR="00343A42" w:rsidRPr="000D5F3B" w:rsidRDefault="00343A42" w:rsidP="00125B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43A42" w:rsidRPr="000D5F3B" w:rsidRDefault="00343A42" w:rsidP="00125B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 xml:space="preserve">Niniejszym oświadczam, iż nie jestem powiązana/y kapitałowo lub osobowo z Regionalnym Ośrodkiem Polityki Społecznej w Toruniu (Zamawiający). Przez powiązania kapitałowe lub osobowe rozumie się wzajemne powiązania między Zamawiającym lub osobami upoważnionymi do zaciągania zobowiązań w imieniu Zamawiającego lub osobami wykonującymi w imieniu Zamawiającego czynności związane z przygotowaniem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0D5F3B">
        <w:rPr>
          <w:rFonts w:ascii="Times New Roman" w:hAnsi="Times New Roman"/>
          <w:sz w:val="24"/>
          <w:szCs w:val="24"/>
        </w:rPr>
        <w:t xml:space="preserve">i przeprowadzeniem procedury wyboru Wykonawcy, a Wykonawcą, polegające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0D5F3B">
        <w:rPr>
          <w:rFonts w:ascii="Times New Roman" w:hAnsi="Times New Roman"/>
          <w:sz w:val="24"/>
          <w:szCs w:val="24"/>
        </w:rPr>
        <w:t>w szczególności na:</w:t>
      </w:r>
    </w:p>
    <w:p w:rsidR="00343A42" w:rsidRPr="000D5F3B" w:rsidRDefault="00343A42" w:rsidP="00113243">
      <w:pPr>
        <w:spacing w:after="0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1)</w:t>
      </w:r>
      <w:r w:rsidRPr="000D5F3B">
        <w:rPr>
          <w:rFonts w:ascii="Times New Roman" w:hAnsi="Times New Roman"/>
          <w:sz w:val="24"/>
          <w:szCs w:val="24"/>
        </w:rPr>
        <w:tab/>
        <w:t>uczestniczeniu w spółce jako wspólnik spółki cywilnej lub spółki osobowej</w:t>
      </w:r>
      <w:r>
        <w:rPr>
          <w:rFonts w:ascii="Times New Roman" w:hAnsi="Times New Roman"/>
          <w:sz w:val="24"/>
          <w:szCs w:val="24"/>
        </w:rPr>
        <w:t>;</w:t>
      </w:r>
    </w:p>
    <w:p w:rsidR="00343A42" w:rsidRPr="000D5F3B" w:rsidRDefault="00343A42" w:rsidP="00113243">
      <w:pPr>
        <w:spacing w:after="0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2)</w:t>
      </w:r>
      <w:r w:rsidRPr="000D5F3B">
        <w:rPr>
          <w:rFonts w:ascii="Times New Roman" w:hAnsi="Times New Roman"/>
          <w:sz w:val="24"/>
          <w:szCs w:val="24"/>
        </w:rPr>
        <w:tab/>
        <w:t>posiadaniu udziałów lub co najmniej 10% akcji</w:t>
      </w:r>
      <w:r>
        <w:rPr>
          <w:rFonts w:ascii="Times New Roman" w:hAnsi="Times New Roman"/>
          <w:sz w:val="24"/>
          <w:szCs w:val="24"/>
        </w:rPr>
        <w:t>;</w:t>
      </w:r>
    </w:p>
    <w:p w:rsidR="00343A42" w:rsidRPr="000D5F3B" w:rsidRDefault="00343A42" w:rsidP="00113243">
      <w:pPr>
        <w:spacing w:after="0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3)</w:t>
      </w:r>
      <w:r w:rsidRPr="000D5F3B">
        <w:rPr>
          <w:rFonts w:ascii="Times New Roman" w:hAnsi="Times New Roman"/>
          <w:sz w:val="24"/>
          <w:szCs w:val="24"/>
        </w:rPr>
        <w:tab/>
        <w:t>pełnieniu funkcji członka organu nadzorczego lub zarządzającego, prokurenta, pełnomocnika</w:t>
      </w:r>
      <w:r>
        <w:rPr>
          <w:rFonts w:ascii="Times New Roman" w:hAnsi="Times New Roman"/>
          <w:sz w:val="24"/>
          <w:szCs w:val="24"/>
        </w:rPr>
        <w:t>;</w:t>
      </w:r>
    </w:p>
    <w:p w:rsidR="00343A42" w:rsidRPr="000D5F3B" w:rsidRDefault="00343A42" w:rsidP="00113243">
      <w:pPr>
        <w:spacing w:after="0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>4)</w:t>
      </w:r>
      <w:r w:rsidRPr="000D5F3B">
        <w:rPr>
          <w:rFonts w:ascii="Times New Roman" w:hAnsi="Times New Roman"/>
          <w:sz w:val="24"/>
          <w:szCs w:val="24"/>
        </w:rPr>
        <w:tab/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343A42" w:rsidRPr="000D5F3B" w:rsidRDefault="00343A42" w:rsidP="00113243">
      <w:pPr>
        <w:tabs>
          <w:tab w:val="left" w:pos="670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343A42" w:rsidRPr="000D5F3B" w:rsidRDefault="00343A42" w:rsidP="00D02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5F3B">
        <w:rPr>
          <w:rFonts w:ascii="Times New Roman" w:hAnsi="Times New Roman"/>
          <w:sz w:val="24"/>
          <w:szCs w:val="24"/>
        </w:rPr>
        <w:t xml:space="preserve">Powyższe informacje są prawdziwe, kompletne, rzetelne oraz zostały przekazane zgodnie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bookmarkStart w:id="0" w:name="_GoBack"/>
      <w:bookmarkEnd w:id="0"/>
      <w:r w:rsidRPr="000D5F3B">
        <w:rPr>
          <w:rFonts w:ascii="Times New Roman" w:hAnsi="Times New Roman"/>
          <w:sz w:val="24"/>
          <w:szCs w:val="24"/>
        </w:rPr>
        <w:t>z moją najlepszą wiedzą i przy zachowaniu należytej staranności.</w:t>
      </w:r>
    </w:p>
    <w:p w:rsidR="00343A42" w:rsidRDefault="00343A42" w:rsidP="00D0284C">
      <w:pPr>
        <w:spacing w:after="0"/>
      </w:pPr>
    </w:p>
    <w:p w:rsidR="00343A42" w:rsidRDefault="00343A42" w:rsidP="00D0284C">
      <w:pPr>
        <w:spacing w:after="0"/>
      </w:pPr>
    </w:p>
    <w:tbl>
      <w:tblPr>
        <w:tblW w:w="9709" w:type="dxa"/>
        <w:tblLook w:val="00A0"/>
      </w:tblPr>
      <w:tblGrid>
        <w:gridCol w:w="4866"/>
        <w:gridCol w:w="4843"/>
      </w:tblGrid>
      <w:tr w:rsidR="00343A42" w:rsidRPr="00A4646D" w:rsidTr="00AC216F">
        <w:trPr>
          <w:trHeight w:val="2603"/>
        </w:trPr>
        <w:tc>
          <w:tcPr>
            <w:tcW w:w="4866" w:type="dxa"/>
          </w:tcPr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43A42" w:rsidRPr="000D5F3B" w:rsidRDefault="00343A42" w:rsidP="00125BF6">
            <w:pPr>
              <w:autoSpaceDE w:val="0"/>
              <w:autoSpaceDN w:val="0"/>
              <w:adjustRightInd w:val="0"/>
              <w:spacing w:after="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 xml:space="preserve">…………………., dnia………………………….          </w:t>
            </w:r>
          </w:p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 xml:space="preserve"> (miejscowość i data)</w:t>
            </w:r>
          </w:p>
        </w:tc>
        <w:tc>
          <w:tcPr>
            <w:tcW w:w="4843" w:type="dxa"/>
          </w:tcPr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</w:t>
            </w:r>
          </w:p>
          <w:p w:rsidR="00343A42" w:rsidRPr="000D5F3B" w:rsidRDefault="00343A42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>podpis osoby upoważnionej</w:t>
            </w:r>
          </w:p>
          <w:p w:rsidR="00343A42" w:rsidRPr="000D5F3B" w:rsidRDefault="00343A42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 xml:space="preserve">do składania oświadczeń woli </w:t>
            </w:r>
          </w:p>
          <w:p w:rsidR="00343A42" w:rsidRPr="000D5F3B" w:rsidRDefault="00343A42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5F3B">
              <w:rPr>
                <w:rFonts w:ascii="Times New Roman" w:hAnsi="Times New Roman"/>
                <w:sz w:val="20"/>
                <w:szCs w:val="20"/>
              </w:rPr>
              <w:t>w imieniu Wykonawcy</w:t>
            </w:r>
          </w:p>
          <w:p w:rsidR="00343A42" w:rsidRPr="000D5F3B" w:rsidRDefault="00343A42" w:rsidP="00125BF6">
            <w:pPr>
              <w:spacing w:after="0" w:line="240" w:lineRule="auto"/>
              <w:ind w:left="5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43A42" w:rsidRPr="000D5F3B" w:rsidRDefault="00343A42" w:rsidP="00125B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43A42" w:rsidRDefault="00343A42"/>
    <w:sectPr w:rsidR="00343A42" w:rsidSect="00E165B7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A42" w:rsidRDefault="00343A42">
      <w:pPr>
        <w:spacing w:after="0" w:line="240" w:lineRule="auto"/>
      </w:pPr>
      <w:r>
        <w:separator/>
      </w:r>
    </w:p>
  </w:endnote>
  <w:endnote w:type="continuationSeparator" w:id="0">
    <w:p w:rsidR="00343A42" w:rsidRDefault="00343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A42" w:rsidRDefault="00343A42">
      <w:pPr>
        <w:spacing w:after="0" w:line="240" w:lineRule="auto"/>
      </w:pPr>
      <w:r>
        <w:separator/>
      </w:r>
    </w:p>
  </w:footnote>
  <w:footnote w:type="continuationSeparator" w:id="0">
    <w:p w:rsidR="00343A42" w:rsidRDefault="00343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A42" w:rsidRDefault="00343A42">
    <w:pPr>
      <w:pStyle w:val="Header"/>
    </w:pPr>
    <w:r w:rsidRPr="00A323B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45.5pt;height:59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21190"/>
    <w:rsid w:val="0007012A"/>
    <w:rsid w:val="000D1988"/>
    <w:rsid w:val="000D5F3B"/>
    <w:rsid w:val="00100892"/>
    <w:rsid w:val="00113243"/>
    <w:rsid w:val="00125BF6"/>
    <w:rsid w:val="00193FBC"/>
    <w:rsid w:val="002176E8"/>
    <w:rsid w:val="00240A66"/>
    <w:rsid w:val="00285B22"/>
    <w:rsid w:val="002B549A"/>
    <w:rsid w:val="002F0D59"/>
    <w:rsid w:val="003212D4"/>
    <w:rsid w:val="00343A42"/>
    <w:rsid w:val="003960F0"/>
    <w:rsid w:val="003F5F97"/>
    <w:rsid w:val="0041689F"/>
    <w:rsid w:val="00416D67"/>
    <w:rsid w:val="00493B9F"/>
    <w:rsid w:val="005233D0"/>
    <w:rsid w:val="0055029C"/>
    <w:rsid w:val="005F0B1B"/>
    <w:rsid w:val="005F5469"/>
    <w:rsid w:val="0069614B"/>
    <w:rsid w:val="00751675"/>
    <w:rsid w:val="007F771D"/>
    <w:rsid w:val="00826C3E"/>
    <w:rsid w:val="008556C1"/>
    <w:rsid w:val="00884E87"/>
    <w:rsid w:val="008E1A8D"/>
    <w:rsid w:val="008F523F"/>
    <w:rsid w:val="00931930"/>
    <w:rsid w:val="00957728"/>
    <w:rsid w:val="009A3290"/>
    <w:rsid w:val="009B31C8"/>
    <w:rsid w:val="009E0344"/>
    <w:rsid w:val="00A029EB"/>
    <w:rsid w:val="00A100DF"/>
    <w:rsid w:val="00A323B2"/>
    <w:rsid w:val="00A32E9B"/>
    <w:rsid w:val="00A4646D"/>
    <w:rsid w:val="00A630C8"/>
    <w:rsid w:val="00AC216F"/>
    <w:rsid w:val="00AC728A"/>
    <w:rsid w:val="00B33442"/>
    <w:rsid w:val="00B81644"/>
    <w:rsid w:val="00B905AD"/>
    <w:rsid w:val="00BF10A3"/>
    <w:rsid w:val="00C50457"/>
    <w:rsid w:val="00C60ECA"/>
    <w:rsid w:val="00CE68A9"/>
    <w:rsid w:val="00D0284C"/>
    <w:rsid w:val="00DA4462"/>
    <w:rsid w:val="00DD45CE"/>
    <w:rsid w:val="00DE1C04"/>
    <w:rsid w:val="00E165B7"/>
    <w:rsid w:val="00E226C1"/>
    <w:rsid w:val="00E51E2D"/>
    <w:rsid w:val="00E54BDF"/>
    <w:rsid w:val="00F04E0C"/>
    <w:rsid w:val="00F54652"/>
    <w:rsid w:val="00F749E4"/>
    <w:rsid w:val="00F81C3A"/>
    <w:rsid w:val="00F93AB9"/>
    <w:rsid w:val="00FA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442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NoSpacing">
    <w:name w:val="No Spacing"/>
    <w:uiPriority w:val="99"/>
    <w:qFormat/>
    <w:rsid w:val="00A32E9B"/>
    <w:rPr>
      <w:lang w:eastAsia="en-US"/>
    </w:rPr>
  </w:style>
  <w:style w:type="paragraph" w:styleId="ListParagraph">
    <w:name w:val="List Paragraph"/>
    <w:basedOn w:val="Normal"/>
    <w:uiPriority w:val="99"/>
    <w:qFormat/>
    <w:rsid w:val="00A32E9B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32E9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32E9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2E9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A32E9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32E9B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32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32E9B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32E9B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32E9B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rsid w:val="00A32E9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92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227</Words>
  <Characters>1368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4 – do Zapytania ofertowego</dc:title>
  <dc:subject/>
  <dc:creator>Andrzej</dc:creator>
  <cp:keywords/>
  <dc:description/>
  <cp:lastModifiedBy>krzysztof</cp:lastModifiedBy>
  <cp:revision>2</cp:revision>
  <cp:lastPrinted>2016-10-18T05:24:00Z</cp:lastPrinted>
  <dcterms:created xsi:type="dcterms:W3CDTF">2017-10-03T18:53:00Z</dcterms:created>
  <dcterms:modified xsi:type="dcterms:W3CDTF">2017-10-03T18:53:00Z</dcterms:modified>
</cp:coreProperties>
</file>