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09F" w:rsidRPr="00432161" w:rsidRDefault="0077509F" w:rsidP="00432161">
      <w:pPr>
        <w:jc w:val="right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Załącznik 3 – do Zapytania ofertowego</w:t>
      </w:r>
    </w:p>
    <w:p w:rsidR="0077509F" w:rsidRPr="00432161" w:rsidRDefault="0077509F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Dane Wykonawcy: …………………………</w:t>
      </w:r>
    </w:p>
    <w:p w:rsidR="0077509F" w:rsidRPr="00432161" w:rsidRDefault="0077509F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Adres: …………………………</w:t>
      </w:r>
    </w:p>
    <w:p w:rsidR="0077509F" w:rsidRPr="00432161" w:rsidRDefault="0077509F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Tel. kontaktowy: …………………………</w:t>
      </w:r>
    </w:p>
    <w:p w:rsidR="0077509F" w:rsidRPr="00432161" w:rsidRDefault="0077509F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e-mail: …………………………</w:t>
      </w:r>
    </w:p>
    <w:p w:rsidR="0077509F" w:rsidRDefault="0077509F" w:rsidP="00D0284C"/>
    <w:p w:rsidR="0077509F" w:rsidRPr="00432161" w:rsidRDefault="0077509F" w:rsidP="00D0284C">
      <w:pPr>
        <w:rPr>
          <w:rFonts w:ascii="Times New Roman" w:hAnsi="Times New Roman"/>
          <w:sz w:val="24"/>
          <w:szCs w:val="24"/>
        </w:rPr>
      </w:pPr>
      <w:r w:rsidRPr="00432161">
        <w:rPr>
          <w:rFonts w:ascii="Times New Roman" w:hAnsi="Times New Roman"/>
          <w:sz w:val="24"/>
          <w:szCs w:val="24"/>
        </w:rPr>
        <w:t xml:space="preserve">Dotyczy zapytania ofertowego nr </w:t>
      </w:r>
      <w:r w:rsidRPr="00230B78">
        <w:rPr>
          <w:rFonts w:ascii="Times New Roman" w:hAnsi="Times New Roman"/>
          <w:sz w:val="24"/>
          <w:szCs w:val="24"/>
        </w:rPr>
        <w:t>DO.2741.1</w:t>
      </w:r>
      <w:r>
        <w:rPr>
          <w:rFonts w:ascii="Times New Roman" w:hAnsi="Times New Roman"/>
          <w:sz w:val="24"/>
          <w:szCs w:val="24"/>
        </w:rPr>
        <w:t>7</w:t>
      </w:r>
      <w:r w:rsidRPr="00230B78">
        <w:rPr>
          <w:rFonts w:ascii="Times New Roman" w:hAnsi="Times New Roman"/>
          <w:sz w:val="24"/>
          <w:szCs w:val="24"/>
        </w:rPr>
        <w:t>.2017</w:t>
      </w:r>
      <w:r w:rsidRPr="00432161">
        <w:rPr>
          <w:rFonts w:ascii="Times New Roman" w:hAnsi="Times New Roman"/>
          <w:sz w:val="24"/>
          <w:szCs w:val="24"/>
        </w:rPr>
        <w:t xml:space="preserve">  w ramach projektu pt.: „Trampolina”</w:t>
      </w:r>
    </w:p>
    <w:p w:rsidR="0077509F" w:rsidRPr="00432161" w:rsidRDefault="0077509F" w:rsidP="00D0284C">
      <w:pPr>
        <w:rPr>
          <w:rFonts w:ascii="Times New Roman" w:hAnsi="Times New Roman"/>
          <w:sz w:val="24"/>
          <w:szCs w:val="24"/>
        </w:rPr>
      </w:pPr>
    </w:p>
    <w:p w:rsidR="0077509F" w:rsidRPr="00432161" w:rsidRDefault="0077509F" w:rsidP="00062BC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32161">
        <w:rPr>
          <w:rFonts w:ascii="Times New Roman" w:hAnsi="Times New Roman"/>
          <w:b/>
          <w:sz w:val="24"/>
          <w:szCs w:val="24"/>
        </w:rPr>
        <w:t>OŚWIADCZENIE O SPEŁNIENIU WARUNKÓW UDZIAŁU W POSTĘPOWANIU</w:t>
      </w:r>
    </w:p>
    <w:p w:rsidR="0077509F" w:rsidRPr="00432161" w:rsidRDefault="0077509F" w:rsidP="00062BC0">
      <w:pPr>
        <w:spacing w:after="0"/>
        <w:rPr>
          <w:rFonts w:ascii="Times New Roman" w:hAnsi="Times New Roman"/>
          <w:sz w:val="24"/>
          <w:szCs w:val="24"/>
        </w:rPr>
      </w:pPr>
    </w:p>
    <w:p w:rsidR="0077509F" w:rsidRPr="00432161" w:rsidRDefault="0077509F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77509F" w:rsidRPr="00432161" w:rsidRDefault="0077509F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77509F" w:rsidRPr="00432161" w:rsidRDefault="0077509F" w:rsidP="0043216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32161">
        <w:rPr>
          <w:rFonts w:ascii="Times New Roman" w:hAnsi="Times New Roman"/>
          <w:sz w:val="24"/>
          <w:szCs w:val="24"/>
        </w:rPr>
        <w:t>Składając ofertę w trybie zasady konkurencyjno</w:t>
      </w:r>
      <w:r>
        <w:rPr>
          <w:rFonts w:ascii="Times New Roman" w:hAnsi="Times New Roman"/>
          <w:sz w:val="24"/>
          <w:szCs w:val="24"/>
        </w:rPr>
        <w:t>ści na zakup i dostawę mebli,</w:t>
      </w:r>
      <w:r w:rsidRPr="00432161">
        <w:rPr>
          <w:rFonts w:ascii="Times New Roman" w:hAnsi="Times New Roman"/>
          <w:sz w:val="24"/>
          <w:szCs w:val="24"/>
        </w:rPr>
        <w:t xml:space="preserve"> współfinansowan</w:t>
      </w:r>
      <w:r>
        <w:rPr>
          <w:rFonts w:ascii="Times New Roman" w:hAnsi="Times New Roman"/>
          <w:sz w:val="24"/>
          <w:szCs w:val="24"/>
        </w:rPr>
        <w:t>y</w:t>
      </w:r>
      <w:r w:rsidRPr="00432161">
        <w:rPr>
          <w:rFonts w:ascii="Times New Roman" w:hAnsi="Times New Roman"/>
          <w:sz w:val="24"/>
          <w:szCs w:val="24"/>
        </w:rPr>
        <w:t xml:space="preserve"> za środków Unii Europejskiej w ramach Europejskiego Funduszu Społecznego, Regionalny Program Operacyjny Województwa Kujawsko-Pomorskiego na lata 2014-2020, Oś Priorytetowa 9 Solidarne społeczeństwo, Działanie 9.2 Włączenie społeczne, Poddziałanie 9.2.2 Aktywne włączenie społeczne młodzieży objętej sądowym środkiem wychowawczym lub poprawczym oświadczamy, że spełniamy warunki dotyczące: </w:t>
      </w:r>
    </w:p>
    <w:p w:rsidR="0077509F" w:rsidRPr="00E55FF5" w:rsidRDefault="0077509F" w:rsidP="005F4296">
      <w:pP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77509F" w:rsidRPr="00E55FF5" w:rsidRDefault="0077509F" w:rsidP="00201DFA">
      <w:pPr>
        <w:pStyle w:val="Default"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E55FF5">
        <w:rPr>
          <w:rFonts w:ascii="Times New Roman" w:hAnsi="Times New Roman" w:cs="Times New Roman"/>
        </w:rPr>
        <w:t xml:space="preserve">1) posiadania uprawnienia do wykonywania określonej działalności lub czynności objętej przedmiotem zamówienia;   </w:t>
      </w:r>
    </w:p>
    <w:p w:rsidR="0077509F" w:rsidRPr="00E55FF5" w:rsidRDefault="0077509F" w:rsidP="00201DFA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E55FF5">
        <w:rPr>
          <w:rFonts w:ascii="Times New Roman" w:hAnsi="Times New Roman"/>
          <w:color w:val="000000"/>
          <w:sz w:val="24"/>
          <w:szCs w:val="24"/>
        </w:rPr>
        <w:t>2) posiadania doświadczeni</w:t>
      </w:r>
      <w:r>
        <w:rPr>
          <w:rFonts w:ascii="Times New Roman" w:hAnsi="Times New Roman"/>
          <w:color w:val="000000"/>
          <w:sz w:val="24"/>
          <w:szCs w:val="24"/>
        </w:rPr>
        <w:t>a</w:t>
      </w:r>
      <w:r w:rsidRPr="00E55FF5">
        <w:rPr>
          <w:rFonts w:ascii="Times New Roman" w:hAnsi="Times New Roman"/>
          <w:color w:val="000000"/>
          <w:sz w:val="24"/>
          <w:szCs w:val="24"/>
        </w:rPr>
        <w:t xml:space="preserve"> w realizacji dostaw/usług będących przedmiotem zamówienia;</w:t>
      </w:r>
    </w:p>
    <w:p w:rsidR="0077509F" w:rsidRPr="00E55FF5" w:rsidRDefault="0077509F" w:rsidP="00201DFA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E55FF5">
        <w:rPr>
          <w:rFonts w:ascii="Times New Roman" w:hAnsi="Times New Roman" w:cs="Times New Roman"/>
        </w:rPr>
        <w:t>3) dysponowania potencjałem technicznym umożliwiającym realizację zamówienia;</w:t>
      </w:r>
    </w:p>
    <w:p w:rsidR="0077509F" w:rsidRPr="00E55FF5" w:rsidRDefault="0077509F" w:rsidP="00201DFA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E55FF5">
        <w:rPr>
          <w:rFonts w:ascii="Times New Roman" w:hAnsi="Times New Roman" w:cs="Times New Roman"/>
        </w:rPr>
        <w:t>4) dysponowania osobami zdolnymi do wykonania zamówienia;</w:t>
      </w:r>
    </w:p>
    <w:p w:rsidR="0077509F" w:rsidRPr="00E55FF5" w:rsidRDefault="0077509F" w:rsidP="00201DFA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E55FF5">
        <w:rPr>
          <w:rFonts w:ascii="Times New Roman" w:hAnsi="Times New Roman" w:cs="Times New Roman"/>
        </w:rPr>
        <w:t xml:space="preserve">5) sytuacji ekonomicznej i finansowej zapewniającej wykonanie zamówienia. </w:t>
      </w:r>
    </w:p>
    <w:p w:rsidR="0077509F" w:rsidRPr="00432161" w:rsidRDefault="0077509F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77509F" w:rsidRPr="00432161" w:rsidRDefault="0077509F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77509F" w:rsidRPr="00432161" w:rsidRDefault="0077509F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77509F" w:rsidRPr="00432161" w:rsidRDefault="0077509F" w:rsidP="00062BC0">
      <w:pPr>
        <w:spacing w:after="0"/>
        <w:rPr>
          <w:rFonts w:ascii="Times New Roman" w:hAnsi="Times New Roman"/>
          <w:sz w:val="24"/>
          <w:szCs w:val="24"/>
        </w:rPr>
      </w:pPr>
    </w:p>
    <w:p w:rsidR="0077509F" w:rsidRDefault="0077509F" w:rsidP="00062BC0">
      <w:pPr>
        <w:spacing w:after="0"/>
      </w:pPr>
    </w:p>
    <w:p w:rsidR="0077509F" w:rsidRDefault="0077509F" w:rsidP="00432161">
      <w:pPr>
        <w:spacing w:after="0"/>
        <w:ind w:left="5400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….....................................</w:t>
      </w:r>
      <w:r>
        <w:rPr>
          <w:rFonts w:ascii="Times New Roman" w:hAnsi="Times New Roman"/>
          <w:sz w:val="20"/>
          <w:szCs w:val="20"/>
        </w:rPr>
        <w:t>......</w:t>
      </w:r>
      <w:r w:rsidRPr="00432161">
        <w:rPr>
          <w:rFonts w:ascii="Times New Roman" w:hAnsi="Times New Roman"/>
          <w:sz w:val="20"/>
          <w:szCs w:val="20"/>
        </w:rPr>
        <w:t>................</w:t>
      </w:r>
    </w:p>
    <w:p w:rsidR="0077509F" w:rsidRDefault="0077509F" w:rsidP="00432161">
      <w:pPr>
        <w:spacing w:after="0"/>
        <w:ind w:left="5400"/>
      </w:pPr>
      <w:r w:rsidRPr="00432161">
        <w:rPr>
          <w:rFonts w:ascii="Times New Roman" w:hAnsi="Times New Roman"/>
          <w:sz w:val="20"/>
          <w:szCs w:val="20"/>
        </w:rPr>
        <w:t>(imię i nazwisko, podpis Wykonawcy )</w:t>
      </w:r>
    </w:p>
    <w:p w:rsidR="0077509F" w:rsidRPr="00432161" w:rsidRDefault="0077509F" w:rsidP="00062BC0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:rsidR="0077509F" w:rsidRDefault="0077509F" w:rsidP="00A32E9B">
      <w:pPr>
        <w:ind w:left="4956"/>
      </w:pPr>
    </w:p>
    <w:p w:rsidR="0077509F" w:rsidRDefault="0077509F" w:rsidP="00A32E9B">
      <w:pPr>
        <w:ind w:left="4956"/>
      </w:pPr>
    </w:p>
    <w:p w:rsidR="0077509F" w:rsidRDefault="0077509F"/>
    <w:sectPr w:rsidR="0077509F" w:rsidSect="00C87144">
      <w:headerReference w:type="default" r:id="rId7"/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509F" w:rsidRDefault="0077509F">
      <w:pPr>
        <w:spacing w:after="0" w:line="240" w:lineRule="auto"/>
      </w:pPr>
      <w:r>
        <w:separator/>
      </w:r>
    </w:p>
  </w:endnote>
  <w:endnote w:type="continuationSeparator" w:id="0">
    <w:p w:rsidR="0077509F" w:rsidRDefault="00775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??¨§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509F" w:rsidRDefault="0077509F">
      <w:pPr>
        <w:spacing w:after="0" w:line="240" w:lineRule="auto"/>
      </w:pPr>
      <w:r>
        <w:separator/>
      </w:r>
    </w:p>
  </w:footnote>
  <w:footnote w:type="continuationSeparator" w:id="0">
    <w:p w:rsidR="0077509F" w:rsidRDefault="007750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09F" w:rsidRDefault="0077509F">
    <w:pPr>
      <w:pStyle w:val="Header"/>
    </w:pPr>
    <w:r w:rsidRPr="00DB2159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6" type="#_x0000_t75" style="width:445.5pt;height:59.2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E"/>
    <w:multiLevelType w:val="multilevel"/>
    <w:tmpl w:val="D5FE1C2C"/>
    <w:name w:val="WW8Num14"/>
    <w:lvl w:ilvl="0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1EE27788"/>
    <w:multiLevelType w:val="hybridMultilevel"/>
    <w:tmpl w:val="D5E688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311DD3"/>
    <w:multiLevelType w:val="hybridMultilevel"/>
    <w:tmpl w:val="13A0385A"/>
    <w:lvl w:ilvl="0" w:tplc="619C38A2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1E64B69"/>
    <w:multiLevelType w:val="hybridMultilevel"/>
    <w:tmpl w:val="9A2E808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CB82B2F"/>
    <w:multiLevelType w:val="hybridMultilevel"/>
    <w:tmpl w:val="38CA14D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4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029C"/>
    <w:rsid w:val="000426BA"/>
    <w:rsid w:val="00062BC0"/>
    <w:rsid w:val="000653EF"/>
    <w:rsid w:val="0007012A"/>
    <w:rsid w:val="000B3332"/>
    <w:rsid w:val="000D1988"/>
    <w:rsid w:val="000F0BFD"/>
    <w:rsid w:val="00100892"/>
    <w:rsid w:val="00173FC2"/>
    <w:rsid w:val="001F5EFA"/>
    <w:rsid w:val="00201DFA"/>
    <w:rsid w:val="0020350B"/>
    <w:rsid w:val="002176E8"/>
    <w:rsid w:val="00230B78"/>
    <w:rsid w:val="00231EC8"/>
    <w:rsid w:val="00234CCF"/>
    <w:rsid w:val="00270807"/>
    <w:rsid w:val="00284971"/>
    <w:rsid w:val="00285B22"/>
    <w:rsid w:val="00291A80"/>
    <w:rsid w:val="003212D4"/>
    <w:rsid w:val="00357AC8"/>
    <w:rsid w:val="003C6AF1"/>
    <w:rsid w:val="003F5F97"/>
    <w:rsid w:val="004076AF"/>
    <w:rsid w:val="0041689F"/>
    <w:rsid w:val="00416D67"/>
    <w:rsid w:val="00432161"/>
    <w:rsid w:val="00493B9F"/>
    <w:rsid w:val="0055029C"/>
    <w:rsid w:val="00574957"/>
    <w:rsid w:val="005C2C29"/>
    <w:rsid w:val="005F0B1B"/>
    <w:rsid w:val="005F4296"/>
    <w:rsid w:val="006736E5"/>
    <w:rsid w:val="00681C70"/>
    <w:rsid w:val="0069614B"/>
    <w:rsid w:val="006C5C55"/>
    <w:rsid w:val="0077509F"/>
    <w:rsid w:val="007F771D"/>
    <w:rsid w:val="0080220C"/>
    <w:rsid w:val="00855D60"/>
    <w:rsid w:val="00884E87"/>
    <w:rsid w:val="008F523F"/>
    <w:rsid w:val="00931930"/>
    <w:rsid w:val="009924FB"/>
    <w:rsid w:val="009A3290"/>
    <w:rsid w:val="009E0344"/>
    <w:rsid w:val="009F7497"/>
    <w:rsid w:val="00A100DF"/>
    <w:rsid w:val="00A32E9B"/>
    <w:rsid w:val="00A52A02"/>
    <w:rsid w:val="00A630C8"/>
    <w:rsid w:val="00AB1700"/>
    <w:rsid w:val="00AC728A"/>
    <w:rsid w:val="00AE25C7"/>
    <w:rsid w:val="00B5047E"/>
    <w:rsid w:val="00B905AD"/>
    <w:rsid w:val="00BF72C7"/>
    <w:rsid w:val="00C60ECA"/>
    <w:rsid w:val="00C84709"/>
    <w:rsid w:val="00C87144"/>
    <w:rsid w:val="00D0284C"/>
    <w:rsid w:val="00D376CC"/>
    <w:rsid w:val="00DA4462"/>
    <w:rsid w:val="00DB2159"/>
    <w:rsid w:val="00DC064D"/>
    <w:rsid w:val="00E226C1"/>
    <w:rsid w:val="00E31A74"/>
    <w:rsid w:val="00E5143D"/>
    <w:rsid w:val="00E54BDF"/>
    <w:rsid w:val="00E55FF5"/>
    <w:rsid w:val="00E63456"/>
    <w:rsid w:val="00EB41BF"/>
    <w:rsid w:val="00F04E0C"/>
    <w:rsid w:val="00F81C3A"/>
    <w:rsid w:val="00FA56FE"/>
    <w:rsid w:val="00FB3030"/>
    <w:rsid w:val="00FF70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5EFA"/>
    <w:pPr>
      <w:spacing w:after="200" w:line="276" w:lineRule="auto"/>
    </w:pPr>
    <w:rPr>
      <w:lang w:eastAsia="en-US"/>
    </w:rPr>
  </w:style>
  <w:style w:type="paragraph" w:styleId="Heading3">
    <w:name w:val="heading 3"/>
    <w:basedOn w:val="Normal"/>
    <w:next w:val="BodyText"/>
    <w:link w:val="Heading3Char"/>
    <w:uiPriority w:val="99"/>
    <w:qFormat/>
    <w:rsid w:val="00A32E9B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eastAsia="hi-IN" w:bidi="hi-I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A32E9B"/>
    <w:rPr>
      <w:rFonts w:ascii="Times New Roman" w:eastAsia="SimSun" w:hAnsi="Times New Roman" w:cs="Times New Roman"/>
      <w:b/>
      <w:kern w:val="1"/>
      <w:sz w:val="28"/>
      <w:lang w:eastAsia="hi-IN" w:bidi="hi-IN"/>
    </w:rPr>
  </w:style>
  <w:style w:type="paragraph" w:styleId="NoSpacing">
    <w:name w:val="No Spacing"/>
    <w:uiPriority w:val="99"/>
    <w:qFormat/>
    <w:rsid w:val="00A32E9B"/>
    <w:rPr>
      <w:lang w:eastAsia="en-US"/>
    </w:rPr>
  </w:style>
  <w:style w:type="paragraph" w:styleId="ListParagraph">
    <w:name w:val="List Paragraph"/>
    <w:basedOn w:val="Normal"/>
    <w:uiPriority w:val="99"/>
    <w:qFormat/>
    <w:rsid w:val="00A32E9B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A32E9B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A32E9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32E9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32E9B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A32E9B"/>
    <w:pPr>
      <w:spacing w:after="0" w:line="240" w:lineRule="auto"/>
    </w:pPr>
    <w:rPr>
      <w:rFonts w:ascii="Tahoma" w:hAnsi="Tahoma"/>
      <w:sz w:val="16"/>
      <w:szCs w:val="16"/>
      <w:lang w:eastAsia="pl-PL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32E9B"/>
    <w:rPr>
      <w:rFonts w:ascii="Tahoma" w:hAnsi="Tahoma" w:cs="Times New Roman"/>
      <w:sz w:val="16"/>
    </w:rPr>
  </w:style>
  <w:style w:type="character" w:styleId="CommentReference">
    <w:name w:val="annotation reference"/>
    <w:basedOn w:val="DefaultParagraphFont"/>
    <w:uiPriority w:val="99"/>
    <w:semiHidden/>
    <w:rsid w:val="00A32E9B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A32E9B"/>
    <w:pPr>
      <w:spacing w:line="240" w:lineRule="auto"/>
    </w:pPr>
    <w:rPr>
      <w:sz w:val="20"/>
      <w:szCs w:val="20"/>
      <w:lang w:eastAsia="pl-PL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A32E9B"/>
    <w:rPr>
      <w:rFonts w:cs="Times New Roman"/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A32E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A32E9B"/>
    <w:rPr>
      <w:b/>
    </w:rPr>
  </w:style>
  <w:style w:type="paragraph" w:styleId="FootnoteText">
    <w:name w:val="footnote text"/>
    <w:basedOn w:val="Normal"/>
    <w:link w:val="FootnoteTextChar"/>
    <w:uiPriority w:val="99"/>
    <w:semiHidden/>
    <w:rsid w:val="00A32E9B"/>
    <w:pPr>
      <w:spacing w:after="0" w:line="240" w:lineRule="auto"/>
    </w:pPr>
    <w:rPr>
      <w:sz w:val="20"/>
      <w:szCs w:val="20"/>
      <w:lang w:eastAsia="pl-P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A32E9B"/>
    <w:rPr>
      <w:rFonts w:cs="Times New Roman"/>
      <w:sz w:val="20"/>
    </w:rPr>
  </w:style>
  <w:style w:type="character" w:styleId="FootnoteReference">
    <w:name w:val="footnote reference"/>
    <w:basedOn w:val="DefaultParagraphFont"/>
    <w:uiPriority w:val="99"/>
    <w:semiHidden/>
    <w:rsid w:val="00A32E9B"/>
    <w:rPr>
      <w:rFonts w:cs="Times New Roman"/>
      <w:vertAlign w:val="superscript"/>
    </w:rPr>
  </w:style>
  <w:style w:type="paragraph" w:styleId="BodyText">
    <w:name w:val="Body Text"/>
    <w:basedOn w:val="Normal"/>
    <w:link w:val="BodyTextChar"/>
    <w:uiPriority w:val="99"/>
    <w:semiHidden/>
    <w:rsid w:val="00A32E9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32E9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249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49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183</Words>
  <Characters>1098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3 – do Zapytania ofertowego</dc:title>
  <dc:subject/>
  <dc:creator>Andrzej</dc:creator>
  <cp:keywords/>
  <dc:description/>
  <cp:lastModifiedBy>krzysztof</cp:lastModifiedBy>
  <cp:revision>2</cp:revision>
  <cp:lastPrinted>2016-11-28T12:22:00Z</cp:lastPrinted>
  <dcterms:created xsi:type="dcterms:W3CDTF">2017-10-03T18:51:00Z</dcterms:created>
  <dcterms:modified xsi:type="dcterms:W3CDTF">2017-10-03T18:51:00Z</dcterms:modified>
</cp:coreProperties>
</file>