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634" w:rsidRPr="00CD1B1A" w:rsidRDefault="002C6634" w:rsidP="007B341B">
      <w:pPr>
        <w:autoSpaceDE w:val="0"/>
        <w:jc w:val="right"/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CD1B1A">
        <w:t xml:space="preserve">        .........................................................</w:t>
      </w:r>
    </w:p>
    <w:p w:rsidR="002C6634" w:rsidRPr="00CD1B1A" w:rsidRDefault="002C6634" w:rsidP="007B341B">
      <w:pPr>
        <w:autoSpaceDE w:val="0"/>
        <w:jc w:val="right"/>
      </w:pPr>
      <w:r w:rsidRPr="00CD1B1A">
        <w:tab/>
      </w:r>
      <w:r w:rsidRPr="00CD1B1A">
        <w:tab/>
      </w:r>
      <w:r w:rsidRPr="00CD1B1A">
        <w:tab/>
      </w:r>
      <w:r w:rsidRPr="00CD1B1A">
        <w:tab/>
      </w:r>
      <w:r w:rsidRPr="00CD1B1A">
        <w:tab/>
      </w:r>
      <w:r w:rsidRPr="00CD1B1A">
        <w:tab/>
      </w:r>
      <w:r w:rsidRPr="00CD1B1A">
        <w:tab/>
      </w:r>
      <w:r w:rsidRPr="00CD1B1A">
        <w:tab/>
      </w:r>
      <w:r w:rsidRPr="00CD1B1A">
        <w:tab/>
        <w:t>(miejscowość i data)</w:t>
      </w:r>
    </w:p>
    <w:p w:rsidR="002C6634" w:rsidRPr="00CD1B1A" w:rsidRDefault="002C6634" w:rsidP="007B341B">
      <w:pPr>
        <w:autoSpaceDE w:val="0"/>
      </w:pPr>
      <w:r w:rsidRPr="00CD1B1A">
        <w:t>............................................................</w:t>
      </w:r>
    </w:p>
    <w:p w:rsidR="002C6634" w:rsidRPr="00CD1B1A" w:rsidRDefault="002C6634" w:rsidP="007B341B">
      <w:pPr>
        <w:autoSpaceDE w:val="0"/>
      </w:pPr>
      <w:r w:rsidRPr="00CD1B1A">
        <w:t xml:space="preserve">       (nazwa i adres Wykonawcy)</w:t>
      </w:r>
    </w:p>
    <w:p w:rsidR="002C6634" w:rsidRPr="00CD1B1A" w:rsidRDefault="002C6634" w:rsidP="007B341B">
      <w:pPr>
        <w:autoSpaceDE w:val="0"/>
      </w:pPr>
      <w:r w:rsidRPr="00CD1B1A">
        <w:t>tel.: .....................................................</w:t>
      </w:r>
    </w:p>
    <w:p w:rsidR="002C6634" w:rsidRPr="00CD1B1A" w:rsidRDefault="002C6634" w:rsidP="007B341B">
      <w:pPr>
        <w:autoSpaceDE w:val="0"/>
      </w:pPr>
      <w:r w:rsidRPr="00CD1B1A">
        <w:t>fax.: .....................................................</w:t>
      </w:r>
    </w:p>
    <w:p w:rsidR="002C6634" w:rsidRPr="00CD1B1A" w:rsidRDefault="002C6634" w:rsidP="007B341B">
      <w:pPr>
        <w:autoSpaceDE w:val="0"/>
      </w:pPr>
      <w:r w:rsidRPr="00CD1B1A">
        <w:t>mail.: …………………………………...............</w:t>
      </w:r>
    </w:p>
    <w:p w:rsidR="002C6634" w:rsidRDefault="002C6634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</w:p>
    <w:p w:rsidR="002C6634" w:rsidRDefault="002C6634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</w:p>
    <w:p w:rsidR="002C6634" w:rsidRDefault="002C6634" w:rsidP="007B341B">
      <w:pPr>
        <w:autoSpaceDE w:val="0"/>
        <w:jc w:val="center"/>
        <w:rPr>
          <w:b/>
          <w:bCs/>
          <w:sz w:val="28"/>
          <w:szCs w:val="28"/>
        </w:rPr>
      </w:pPr>
    </w:p>
    <w:p w:rsidR="002C6634" w:rsidRPr="00CD1B1A" w:rsidRDefault="002C6634" w:rsidP="007B341B">
      <w:pPr>
        <w:autoSpaceDE w:val="0"/>
        <w:jc w:val="center"/>
        <w:rPr>
          <w:b/>
          <w:bCs/>
          <w:sz w:val="28"/>
          <w:szCs w:val="28"/>
        </w:rPr>
      </w:pPr>
      <w:r w:rsidRPr="00CD1B1A">
        <w:rPr>
          <w:b/>
          <w:bCs/>
          <w:sz w:val="28"/>
          <w:szCs w:val="28"/>
        </w:rPr>
        <w:t>FORMULARZ OFERTOWY</w:t>
      </w:r>
    </w:p>
    <w:p w:rsidR="002C6634" w:rsidRDefault="002C6634" w:rsidP="007B341B">
      <w:pPr>
        <w:autoSpaceDE w:val="0"/>
        <w:jc w:val="right"/>
      </w:pPr>
    </w:p>
    <w:p w:rsidR="002C6634" w:rsidRPr="00CD1B1A" w:rsidRDefault="002C6634" w:rsidP="007B341B">
      <w:pPr>
        <w:autoSpaceDE w:val="0"/>
        <w:jc w:val="right"/>
      </w:pPr>
    </w:p>
    <w:p w:rsidR="002C6634" w:rsidRPr="00CD1B1A" w:rsidRDefault="002C6634" w:rsidP="007B341B">
      <w:pPr>
        <w:autoSpaceDE w:val="0"/>
        <w:jc w:val="right"/>
      </w:pPr>
      <w:r w:rsidRPr="00CD1B1A">
        <w:t>Regionalny Ośrodek Polityki Społecznej</w:t>
      </w:r>
    </w:p>
    <w:p w:rsidR="002C6634" w:rsidRPr="00CD1B1A" w:rsidRDefault="002C6634" w:rsidP="007B341B">
      <w:pPr>
        <w:autoSpaceDE w:val="0"/>
        <w:jc w:val="right"/>
      </w:pPr>
      <w:r w:rsidRPr="00CD1B1A">
        <w:tab/>
      </w:r>
      <w:r w:rsidRPr="00CD1B1A">
        <w:tab/>
      </w:r>
      <w:r w:rsidRPr="00CD1B1A">
        <w:tab/>
      </w:r>
      <w:r w:rsidRPr="00CD1B1A">
        <w:tab/>
      </w:r>
      <w:r w:rsidRPr="00CD1B1A">
        <w:tab/>
      </w:r>
      <w:r w:rsidRPr="00CD1B1A">
        <w:tab/>
        <w:t>ul. Słowackiego 114</w:t>
      </w:r>
    </w:p>
    <w:p w:rsidR="002C6634" w:rsidRPr="00CD1B1A" w:rsidRDefault="002C6634" w:rsidP="007B341B">
      <w:pPr>
        <w:autoSpaceDE w:val="0"/>
        <w:jc w:val="right"/>
      </w:pPr>
      <w:r w:rsidRPr="00CD1B1A">
        <w:tab/>
      </w:r>
      <w:r w:rsidRPr="00CD1B1A">
        <w:tab/>
      </w:r>
      <w:r w:rsidRPr="00CD1B1A">
        <w:tab/>
      </w:r>
      <w:r w:rsidRPr="00CD1B1A">
        <w:tab/>
      </w:r>
      <w:r w:rsidRPr="00CD1B1A">
        <w:tab/>
      </w:r>
      <w:r w:rsidRPr="00CD1B1A">
        <w:tab/>
        <w:t>87-100 Toruń</w:t>
      </w:r>
    </w:p>
    <w:p w:rsidR="002C6634" w:rsidRDefault="002C6634" w:rsidP="007B341B">
      <w:pPr>
        <w:autoSpaceDE w:val="0"/>
      </w:pPr>
    </w:p>
    <w:p w:rsidR="002C6634" w:rsidRPr="00CD1B1A" w:rsidRDefault="002C6634" w:rsidP="007B341B">
      <w:pPr>
        <w:autoSpaceDE w:val="0"/>
      </w:pPr>
    </w:p>
    <w:p w:rsidR="002C6634" w:rsidRPr="00CD1B1A" w:rsidRDefault="002C6634" w:rsidP="007B341B">
      <w:pPr>
        <w:autoSpaceDE w:val="0"/>
        <w:jc w:val="both"/>
      </w:pPr>
      <w:r w:rsidRPr="00CD1B1A">
        <w:t>Odpowiadając na zapytanie ofertowe na zakup i dostaw</w:t>
      </w:r>
      <w:r>
        <w:t xml:space="preserve">ę mebli </w:t>
      </w:r>
      <w:r w:rsidRPr="00CD1B1A">
        <w:rPr>
          <w:i/>
          <w:iCs/>
        </w:rPr>
        <w:t xml:space="preserve">(postępowanie </w:t>
      </w:r>
      <w:r w:rsidRPr="00056346">
        <w:rPr>
          <w:i/>
        </w:rPr>
        <w:t>DO.2741.1</w:t>
      </w:r>
      <w:r>
        <w:rPr>
          <w:i/>
        </w:rPr>
        <w:t>7</w:t>
      </w:r>
      <w:r w:rsidRPr="00056346">
        <w:rPr>
          <w:i/>
        </w:rPr>
        <w:t>.2017</w:t>
      </w:r>
      <w:r w:rsidRPr="003D6912">
        <w:rPr>
          <w:i/>
          <w:iCs/>
        </w:rPr>
        <w:t>)</w:t>
      </w:r>
      <w:r w:rsidRPr="00CD1B1A">
        <w:rPr>
          <w:i/>
          <w:iCs/>
        </w:rPr>
        <w:t xml:space="preserve">, </w:t>
      </w:r>
      <w:r w:rsidRPr="00CD1B1A">
        <w:t xml:space="preserve">zgodnie z wymaganiami określonymi </w:t>
      </w:r>
      <w:r>
        <w:t xml:space="preserve">                          </w:t>
      </w:r>
      <w:r w:rsidRPr="00CD1B1A">
        <w:t>w zapytaniu ofertowym oraz opisie przedmiotu zamówienia oświadczamy, iż:</w:t>
      </w:r>
    </w:p>
    <w:p w:rsidR="002C6634" w:rsidRPr="00CD1B1A" w:rsidRDefault="002C6634" w:rsidP="007B341B">
      <w:pPr>
        <w:autoSpaceDE w:val="0"/>
        <w:jc w:val="both"/>
        <w:rPr>
          <w:b/>
          <w:bCs/>
        </w:rPr>
      </w:pPr>
    </w:p>
    <w:p w:rsidR="002C6634" w:rsidRDefault="002C6634" w:rsidP="007B341B">
      <w:pPr>
        <w:autoSpaceDE w:val="0"/>
      </w:pPr>
      <w:r w:rsidRPr="00CD1B1A">
        <w:t>1. Oferujemy wykonanie zamówienia:</w:t>
      </w:r>
    </w:p>
    <w:p w:rsidR="002C6634" w:rsidRPr="00D436EE" w:rsidRDefault="002C6634" w:rsidP="00D436EE">
      <w:pPr>
        <w:autoSpaceDE w:val="0"/>
        <w:ind w:left="426"/>
        <w:rPr>
          <w:b/>
        </w:rPr>
      </w:pP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554"/>
        <w:gridCol w:w="9689"/>
        <w:gridCol w:w="3806"/>
      </w:tblGrid>
      <w:tr w:rsidR="002C6634" w:rsidRPr="00CD1B1A" w:rsidTr="0092196A">
        <w:trPr>
          <w:trHeight w:val="68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C6634" w:rsidRPr="00CD1B1A" w:rsidRDefault="002C6634" w:rsidP="00231749">
            <w:pPr>
              <w:widowControl/>
              <w:suppressAutoHyphens w:val="0"/>
              <w:jc w:val="center"/>
              <w:rPr>
                <w:b/>
                <w:bCs/>
                <w:color w:val="000000"/>
                <w:kern w:val="0"/>
                <w:lang w:eastAsia="pl-PL"/>
              </w:rPr>
            </w:pPr>
            <w:r w:rsidRPr="00CD1B1A">
              <w:rPr>
                <w:b/>
                <w:bCs/>
                <w:color w:val="000000"/>
                <w:kern w:val="0"/>
                <w:lang w:eastAsia="pl-PL"/>
              </w:rPr>
              <w:t>L.p.</w:t>
            </w:r>
          </w:p>
        </w:tc>
        <w:tc>
          <w:tcPr>
            <w:tcW w:w="9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C6634" w:rsidRPr="00CD1B1A" w:rsidRDefault="002C6634" w:rsidP="007C2C40">
            <w:pPr>
              <w:widowControl/>
              <w:suppressAutoHyphens w:val="0"/>
              <w:jc w:val="center"/>
              <w:rPr>
                <w:b/>
                <w:bCs/>
                <w:color w:val="000000"/>
                <w:kern w:val="0"/>
                <w:lang w:eastAsia="pl-PL"/>
              </w:rPr>
            </w:pPr>
            <w:r w:rsidRPr="00CD1B1A">
              <w:rPr>
                <w:b/>
                <w:bCs/>
                <w:color w:val="000000"/>
                <w:kern w:val="0"/>
                <w:lang w:eastAsia="pl-PL"/>
              </w:rPr>
              <w:t>Nazwa zadania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C6634" w:rsidRPr="00CD1B1A" w:rsidRDefault="002C6634" w:rsidP="00231749">
            <w:pPr>
              <w:widowControl/>
              <w:suppressAutoHyphens w:val="0"/>
              <w:jc w:val="center"/>
              <w:rPr>
                <w:b/>
                <w:bCs/>
                <w:color w:val="000000"/>
                <w:kern w:val="0"/>
                <w:lang w:eastAsia="pl-PL"/>
              </w:rPr>
            </w:pPr>
            <w:r w:rsidRPr="00CD1B1A">
              <w:rPr>
                <w:b/>
                <w:bCs/>
                <w:color w:val="000000"/>
                <w:kern w:val="0"/>
                <w:lang w:eastAsia="pl-PL"/>
              </w:rPr>
              <w:t xml:space="preserve">Oferowana </w:t>
            </w:r>
            <w:r>
              <w:rPr>
                <w:b/>
                <w:bCs/>
                <w:color w:val="000000"/>
                <w:kern w:val="0"/>
                <w:lang w:eastAsia="pl-PL"/>
              </w:rPr>
              <w:t xml:space="preserve">łączna </w:t>
            </w:r>
            <w:bookmarkStart w:id="0" w:name="_GoBack"/>
            <w:bookmarkEnd w:id="0"/>
            <w:r w:rsidRPr="00CD1B1A">
              <w:rPr>
                <w:b/>
                <w:bCs/>
                <w:color w:val="000000"/>
                <w:kern w:val="0"/>
                <w:lang w:eastAsia="pl-PL"/>
              </w:rPr>
              <w:t>cena brutto</w:t>
            </w:r>
          </w:p>
        </w:tc>
      </w:tr>
      <w:tr w:rsidR="002C6634" w:rsidRPr="00CD1B1A" w:rsidTr="0092196A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634" w:rsidRPr="00CD1B1A" w:rsidRDefault="002C6634" w:rsidP="00231749">
            <w:pPr>
              <w:widowControl/>
              <w:suppressAutoHyphens w:val="0"/>
              <w:jc w:val="center"/>
              <w:rPr>
                <w:color w:val="000000"/>
                <w:kern w:val="0"/>
                <w:lang w:eastAsia="pl-PL"/>
              </w:rPr>
            </w:pPr>
            <w:r w:rsidRPr="00CD1B1A">
              <w:rPr>
                <w:color w:val="000000"/>
                <w:kern w:val="0"/>
                <w:lang w:eastAsia="pl-PL"/>
              </w:rPr>
              <w:t>1.</w:t>
            </w:r>
          </w:p>
        </w:tc>
        <w:tc>
          <w:tcPr>
            <w:tcW w:w="9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634" w:rsidRPr="00CD1B1A" w:rsidRDefault="002C6634" w:rsidP="00231749">
            <w:pPr>
              <w:widowControl/>
              <w:suppressAutoHyphens w:val="0"/>
              <w:rPr>
                <w:color w:val="000000"/>
                <w:kern w:val="0"/>
                <w:lang w:eastAsia="pl-PL"/>
              </w:rPr>
            </w:pPr>
          </w:p>
          <w:p w:rsidR="002C6634" w:rsidRDefault="002C6634" w:rsidP="00231749">
            <w:pPr>
              <w:widowControl/>
              <w:suppressAutoHyphens w:val="0"/>
              <w:rPr>
                <w:color w:val="000000"/>
                <w:kern w:val="0"/>
                <w:lang w:eastAsia="pl-PL"/>
              </w:rPr>
            </w:pPr>
            <w:r>
              <w:t>Z</w:t>
            </w:r>
            <w:r w:rsidRPr="00CD1B1A">
              <w:t>akup i dostaw</w:t>
            </w:r>
            <w:r>
              <w:t>a mebli</w:t>
            </w:r>
            <w:r w:rsidRPr="00CD1B1A">
              <w:t xml:space="preserve"> na potrzeby Zamawiającego</w:t>
            </w:r>
          </w:p>
          <w:p w:rsidR="002C6634" w:rsidRPr="00CD1B1A" w:rsidRDefault="002C6634" w:rsidP="00231749">
            <w:pPr>
              <w:widowControl/>
              <w:suppressAutoHyphens w:val="0"/>
              <w:rPr>
                <w:color w:val="000000"/>
                <w:kern w:val="0"/>
                <w:lang w:eastAsia="pl-PL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634" w:rsidRPr="00CD1B1A" w:rsidRDefault="002C6634" w:rsidP="00231749">
            <w:pPr>
              <w:widowControl/>
              <w:suppressAutoHyphens w:val="0"/>
              <w:rPr>
                <w:color w:val="000000"/>
                <w:kern w:val="0"/>
                <w:lang w:eastAsia="pl-PL"/>
              </w:rPr>
            </w:pPr>
            <w:r w:rsidRPr="00CD1B1A">
              <w:rPr>
                <w:color w:val="000000"/>
                <w:kern w:val="0"/>
                <w:lang w:eastAsia="pl-PL"/>
              </w:rPr>
              <w:t> </w:t>
            </w:r>
          </w:p>
        </w:tc>
      </w:tr>
      <w:tr w:rsidR="002C6634" w:rsidRPr="00CD1B1A" w:rsidTr="0092196A">
        <w:trPr>
          <w:trHeight w:val="330"/>
        </w:trPr>
        <w:tc>
          <w:tcPr>
            <w:tcW w:w="10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2C6634" w:rsidRPr="00CD1B1A" w:rsidRDefault="002C6634" w:rsidP="00231749">
            <w:pPr>
              <w:widowControl/>
              <w:suppressAutoHyphens w:val="0"/>
              <w:jc w:val="right"/>
              <w:rPr>
                <w:b/>
                <w:bCs/>
                <w:color w:val="000000"/>
                <w:kern w:val="0"/>
                <w:lang w:eastAsia="pl-PL"/>
              </w:rPr>
            </w:pPr>
            <w:r w:rsidRPr="00CD1B1A">
              <w:rPr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2C6634" w:rsidRPr="00CD1B1A" w:rsidRDefault="002C6634" w:rsidP="00231749">
            <w:pPr>
              <w:widowControl/>
              <w:suppressAutoHyphens w:val="0"/>
              <w:rPr>
                <w:color w:val="000000"/>
                <w:kern w:val="0"/>
                <w:lang w:eastAsia="pl-PL"/>
              </w:rPr>
            </w:pPr>
            <w:r w:rsidRPr="00CD1B1A">
              <w:rPr>
                <w:color w:val="000000"/>
                <w:kern w:val="0"/>
                <w:lang w:eastAsia="pl-PL"/>
              </w:rPr>
              <w:t> </w:t>
            </w:r>
          </w:p>
        </w:tc>
      </w:tr>
    </w:tbl>
    <w:p w:rsidR="002C6634" w:rsidRDefault="002C6634" w:rsidP="007B341B">
      <w:pPr>
        <w:autoSpaceDE w:val="0"/>
        <w:jc w:val="both"/>
      </w:pPr>
    </w:p>
    <w:p w:rsidR="002C6634" w:rsidRDefault="002C6634" w:rsidP="006522AF">
      <w:pPr>
        <w:autoSpaceDE w:val="0"/>
        <w:jc w:val="both"/>
      </w:pPr>
      <w:r w:rsidRPr="00C14917">
        <w:t>Termin realizacji zamówienia: .................................................................................</w:t>
      </w:r>
      <w:r>
        <w:t>.......................................</w:t>
      </w:r>
    </w:p>
    <w:p w:rsidR="002C6634" w:rsidRDefault="002C6634" w:rsidP="00D436EE">
      <w:pPr>
        <w:autoSpaceDE w:val="0"/>
        <w:ind w:left="426"/>
        <w:rPr>
          <w:b/>
        </w:rPr>
      </w:pPr>
    </w:p>
    <w:p w:rsidR="002C6634" w:rsidRPr="00F17580" w:rsidRDefault="002C6634" w:rsidP="00D436EE">
      <w:pPr>
        <w:autoSpaceDE w:val="0"/>
        <w:jc w:val="both"/>
      </w:pPr>
    </w:p>
    <w:p w:rsidR="002C6634" w:rsidRDefault="002C6634" w:rsidP="00D436EE">
      <w:pPr>
        <w:tabs>
          <w:tab w:val="left" w:pos="360"/>
        </w:tabs>
        <w:autoSpaceDE w:val="0"/>
        <w:ind w:left="284" w:hanging="284"/>
        <w:jc w:val="both"/>
      </w:pPr>
      <w:r w:rsidRPr="00CD1B1A">
        <w:t xml:space="preserve">2. </w:t>
      </w:r>
      <w:r>
        <w:t>Oświadczamy, że m</w:t>
      </w:r>
      <w:r w:rsidRPr="00E05382">
        <w:t xml:space="preserve">eble </w:t>
      </w:r>
      <w:r>
        <w:t>są</w:t>
      </w:r>
      <w:r w:rsidRPr="00E05382">
        <w:t xml:space="preserve"> fabrycznie nowe, gotowe do użytkowania</w:t>
      </w:r>
      <w:r>
        <w:t xml:space="preserve"> / są oryginalnie zapakowane w paczkach, w zestawach do montażu - (zestaw zawiera instrukcję w j. polskim, akcesoria montażowe - śruby, kołki, zawiasy, zamki, klucz imbusowy itp.)*</w:t>
      </w:r>
      <w:r w:rsidRPr="00E05382">
        <w:t xml:space="preserve"> i nie wycofane z rynku przez producenta z uwagi na niebezpieczeństwo dla życia i zdrowia użytkowników, pozosta</w:t>
      </w:r>
      <w:r>
        <w:t>ją</w:t>
      </w:r>
      <w:r w:rsidRPr="00E05382">
        <w:t xml:space="preserve"> własnością Wykonawcy i nie </w:t>
      </w:r>
      <w:r>
        <w:t>są</w:t>
      </w:r>
      <w:r w:rsidRPr="00E05382">
        <w:t xml:space="preserve"> obciążone prawem na rzecz osób trzecich, posiada</w:t>
      </w:r>
      <w:r>
        <w:t>ją</w:t>
      </w:r>
      <w:r w:rsidRPr="00E05382">
        <w:t xml:space="preserve"> parametry techniczno - użytkowe nie mniej korzystne, niż określone przez Zamawiającego w niniejszym zapytaniu</w:t>
      </w:r>
      <w:r>
        <w:t xml:space="preserve"> ofertowym</w:t>
      </w:r>
      <w:r w:rsidRPr="00E05382">
        <w:t>.</w:t>
      </w:r>
    </w:p>
    <w:p w:rsidR="002C6634" w:rsidRPr="00CD1B1A" w:rsidRDefault="002C6634" w:rsidP="0092196A">
      <w:pPr>
        <w:tabs>
          <w:tab w:val="left" w:pos="360"/>
        </w:tabs>
        <w:autoSpaceDE w:val="0"/>
        <w:jc w:val="both"/>
      </w:pPr>
      <w:r>
        <w:t xml:space="preserve">3. </w:t>
      </w:r>
      <w:r w:rsidRPr="00CD1B1A">
        <w:t>Oświadczamy, że w cenie naszej oferty zostały uwzględnione wszystkie koszty wykonania zamówienia.</w:t>
      </w:r>
    </w:p>
    <w:p w:rsidR="002C6634" w:rsidRPr="00CD1B1A" w:rsidRDefault="002C6634" w:rsidP="0092196A">
      <w:pPr>
        <w:autoSpaceDE w:val="0"/>
        <w:ind w:left="284" w:hanging="284"/>
        <w:jc w:val="both"/>
      </w:pPr>
      <w:r>
        <w:t>4</w:t>
      </w:r>
      <w:r w:rsidRPr="00CD1B1A">
        <w:t>. Oświadczamy, że zapoznaliśmy się z treścią zapytania ofertowego oraz stanowiącymi jego integralną część załącznikami i nie wnosimy do wymienionych dokumentów zastrzeżeń oraz przyjmujemy warunki w nich zawarte.</w:t>
      </w:r>
    </w:p>
    <w:p w:rsidR="002C6634" w:rsidRPr="00CD1B1A" w:rsidRDefault="002C6634" w:rsidP="0092196A">
      <w:pPr>
        <w:autoSpaceDE w:val="0"/>
        <w:jc w:val="both"/>
      </w:pPr>
      <w:r>
        <w:t>5</w:t>
      </w:r>
      <w:r w:rsidRPr="00CD1B1A">
        <w:t>. Oświadczamy, że uważamy się za związanych niniejszą ofertą na czas od złożenia oferty do zawarcia umowy.</w:t>
      </w:r>
    </w:p>
    <w:p w:rsidR="002C6634" w:rsidRDefault="002C6634" w:rsidP="0092196A">
      <w:pPr>
        <w:autoSpaceDE w:val="0"/>
        <w:ind w:left="284" w:hanging="284"/>
        <w:jc w:val="both"/>
      </w:pPr>
      <w:r>
        <w:t>6</w:t>
      </w:r>
      <w:r w:rsidRPr="00CD1B1A">
        <w:t xml:space="preserve">. W przypadku przyznania nam realizacji zamówienia, zobowiązujemy się do zawarcia umowy w miejscu i terminie wskazanym przez Zamawiającego oraz wg wzoru stanowiącego załącznik nr </w:t>
      </w:r>
      <w:r>
        <w:t>5</w:t>
      </w:r>
      <w:r w:rsidRPr="00CD1B1A">
        <w:t xml:space="preserve"> do zapytania ofertowego.</w:t>
      </w:r>
    </w:p>
    <w:p w:rsidR="002C6634" w:rsidRDefault="002C6634" w:rsidP="0092196A">
      <w:pPr>
        <w:autoSpaceDE w:val="0"/>
        <w:ind w:left="284" w:hanging="284"/>
        <w:jc w:val="both"/>
      </w:pPr>
    </w:p>
    <w:p w:rsidR="002C6634" w:rsidRDefault="002C6634" w:rsidP="0092196A">
      <w:pPr>
        <w:autoSpaceDE w:val="0"/>
        <w:ind w:left="284" w:hanging="284"/>
        <w:jc w:val="both"/>
      </w:pPr>
      <w:r>
        <w:t>7. Załącznikami do oferty są n/w dokumenty:</w:t>
      </w:r>
    </w:p>
    <w:p w:rsidR="002C6634" w:rsidRDefault="002C6634" w:rsidP="000435A0">
      <w:pPr>
        <w:autoSpaceDE w:val="0"/>
        <w:ind w:left="284"/>
        <w:jc w:val="both"/>
      </w:pPr>
      <w:r>
        <w:t>1) .......................................................................................................</w:t>
      </w:r>
    </w:p>
    <w:p w:rsidR="002C6634" w:rsidRDefault="002C6634" w:rsidP="000435A0">
      <w:pPr>
        <w:autoSpaceDE w:val="0"/>
        <w:ind w:left="284"/>
        <w:jc w:val="both"/>
      </w:pPr>
      <w:r>
        <w:t>2) .......................................................................................................</w:t>
      </w:r>
    </w:p>
    <w:p w:rsidR="002C6634" w:rsidRPr="00CD1B1A" w:rsidRDefault="002C6634" w:rsidP="000435A0">
      <w:pPr>
        <w:autoSpaceDE w:val="0"/>
        <w:ind w:left="284"/>
        <w:jc w:val="both"/>
      </w:pPr>
      <w:r>
        <w:t>3) .......................................................................................................</w:t>
      </w:r>
    </w:p>
    <w:p w:rsidR="002C6634" w:rsidRPr="00CD1B1A" w:rsidRDefault="002C6634" w:rsidP="000B78E9">
      <w:pPr>
        <w:autoSpaceDE w:val="0"/>
        <w:ind w:left="284" w:hanging="284"/>
        <w:jc w:val="both"/>
      </w:pPr>
    </w:p>
    <w:p w:rsidR="002C6634" w:rsidRPr="00CD1B1A" w:rsidRDefault="002C6634" w:rsidP="000B78E9">
      <w:pPr>
        <w:autoSpaceDE w:val="0"/>
      </w:pPr>
    </w:p>
    <w:p w:rsidR="002C6634" w:rsidRPr="00CD1B1A" w:rsidRDefault="002C6634" w:rsidP="007B341B">
      <w:pPr>
        <w:autoSpaceDE w:val="0"/>
        <w:jc w:val="right"/>
      </w:pPr>
      <w:r w:rsidRPr="00CD1B1A">
        <w:tab/>
      </w:r>
      <w:r w:rsidRPr="00CD1B1A">
        <w:tab/>
      </w:r>
      <w:r w:rsidRPr="00CD1B1A">
        <w:tab/>
      </w:r>
      <w:r w:rsidRPr="00CD1B1A">
        <w:tab/>
      </w:r>
    </w:p>
    <w:p w:rsidR="002C6634" w:rsidRPr="00CD1B1A" w:rsidRDefault="002C6634" w:rsidP="007B341B">
      <w:pPr>
        <w:autoSpaceDE w:val="0"/>
        <w:jc w:val="right"/>
      </w:pPr>
    </w:p>
    <w:p w:rsidR="002C6634" w:rsidRPr="00CD1B1A" w:rsidRDefault="002C6634" w:rsidP="007B341B">
      <w:pPr>
        <w:autoSpaceDE w:val="0"/>
        <w:jc w:val="right"/>
      </w:pPr>
      <w:r w:rsidRPr="00CD1B1A">
        <w:t>..........................................................</w:t>
      </w:r>
    </w:p>
    <w:p w:rsidR="002C6634" w:rsidRPr="00CD1B1A" w:rsidRDefault="002C6634" w:rsidP="0092196A">
      <w:pPr>
        <w:autoSpaceDE w:val="0"/>
        <w:ind w:left="10632"/>
        <w:jc w:val="center"/>
      </w:pPr>
      <w:r w:rsidRPr="00CD1B1A">
        <w:t>podpis upełnomocnionego(nych)</w:t>
      </w:r>
    </w:p>
    <w:p w:rsidR="002C6634" w:rsidRPr="00CD1B1A" w:rsidRDefault="002C6634" w:rsidP="0092196A">
      <w:pPr>
        <w:autoSpaceDE w:val="0"/>
        <w:ind w:left="10632"/>
        <w:jc w:val="center"/>
      </w:pPr>
      <w:r w:rsidRPr="00CD1B1A">
        <w:t>przedstawiciela Wykonawcy</w:t>
      </w:r>
    </w:p>
    <w:p w:rsidR="002C6634" w:rsidRPr="00CD1B1A" w:rsidRDefault="002C6634" w:rsidP="00430E32">
      <w:pPr>
        <w:autoSpaceDE w:val="0"/>
      </w:pPr>
      <w:r w:rsidRPr="00CD1B1A">
        <w:tab/>
      </w:r>
      <w:r w:rsidRPr="00CD1B1A">
        <w:tab/>
      </w:r>
    </w:p>
    <w:p w:rsidR="002C6634" w:rsidRPr="00CD1B1A" w:rsidRDefault="002C6634" w:rsidP="007B341B">
      <w:pPr>
        <w:autoSpaceDE w:val="0"/>
        <w:rPr>
          <w:rFonts w:ascii="Arial" w:hAnsi="Arial" w:cs="Arial"/>
          <w:i/>
          <w:iCs/>
          <w:u w:val="single"/>
        </w:rPr>
      </w:pPr>
    </w:p>
    <w:p w:rsidR="002C6634" w:rsidRPr="00D436EE" w:rsidRDefault="002C6634" w:rsidP="00C72D39">
      <w:pPr>
        <w:autoSpaceDE w:val="0"/>
      </w:pPr>
      <w:r w:rsidRPr="00D436EE">
        <w:t>* niewłaściwe przekreślić</w:t>
      </w:r>
    </w:p>
    <w:sectPr w:rsidR="002C6634" w:rsidRPr="00D436EE" w:rsidSect="00231749">
      <w:headerReference w:type="default" r:id="rId7"/>
      <w:footerReference w:type="default" r:id="rId8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6634" w:rsidRDefault="002C6634" w:rsidP="002B4217">
      <w:r>
        <w:separator/>
      </w:r>
    </w:p>
  </w:endnote>
  <w:endnote w:type="continuationSeparator" w:id="0">
    <w:p w:rsidR="002C6634" w:rsidRDefault="002C6634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6634" w:rsidRDefault="002C6634">
    <w:pPr>
      <w:pStyle w:val="Footer"/>
      <w:jc w:val="right"/>
    </w:pPr>
    <w:fldSimple w:instr="PAGE   \* MERGEFORMAT">
      <w:r>
        <w:rPr>
          <w:noProof/>
        </w:rPr>
        <w:t>1</w:t>
      </w:r>
    </w:fldSimple>
  </w:p>
  <w:p w:rsidR="002C6634" w:rsidRDefault="002C663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6634" w:rsidRDefault="002C6634" w:rsidP="002B4217">
      <w:r>
        <w:separator/>
      </w:r>
    </w:p>
  </w:footnote>
  <w:footnote w:type="continuationSeparator" w:id="0">
    <w:p w:rsidR="002C6634" w:rsidRDefault="002C6634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6634" w:rsidRPr="005B1899" w:rsidRDefault="002C6634" w:rsidP="00231749">
    <w:pPr>
      <w:pStyle w:val="Header"/>
      <w:jc w:val="right"/>
      <w:rPr>
        <w:sz w:val="20"/>
      </w:rPr>
    </w:pPr>
    <w:r w:rsidRPr="005B1899">
      <w:rPr>
        <w:sz w:val="20"/>
      </w:rPr>
      <w:t xml:space="preserve">załącznik nr </w:t>
    </w:r>
    <w:r>
      <w:rPr>
        <w:sz w:val="20"/>
      </w:rPr>
      <w:t>2</w:t>
    </w:r>
    <w:r w:rsidRPr="005B1899">
      <w:rPr>
        <w:sz w:val="20"/>
      </w:rPr>
      <w:t xml:space="preserve">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5292FBD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4306D1A0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341B"/>
    <w:rsid w:val="00003576"/>
    <w:rsid w:val="00005AEE"/>
    <w:rsid w:val="00006AE2"/>
    <w:rsid w:val="000435A0"/>
    <w:rsid w:val="00046524"/>
    <w:rsid w:val="00056346"/>
    <w:rsid w:val="00062F97"/>
    <w:rsid w:val="00071063"/>
    <w:rsid w:val="00074EE1"/>
    <w:rsid w:val="00085C60"/>
    <w:rsid w:val="00093EFF"/>
    <w:rsid w:val="000A1331"/>
    <w:rsid w:val="000A3262"/>
    <w:rsid w:val="000A5F94"/>
    <w:rsid w:val="000A6F24"/>
    <w:rsid w:val="000B78E9"/>
    <w:rsid w:val="000C6348"/>
    <w:rsid w:val="0011185B"/>
    <w:rsid w:val="00152F79"/>
    <w:rsid w:val="00156303"/>
    <w:rsid w:val="00163AC9"/>
    <w:rsid w:val="00170EC7"/>
    <w:rsid w:val="00171C42"/>
    <w:rsid w:val="001A40B8"/>
    <w:rsid w:val="001B66F2"/>
    <w:rsid w:val="001F2BB4"/>
    <w:rsid w:val="00216C60"/>
    <w:rsid w:val="0022413A"/>
    <w:rsid w:val="00231749"/>
    <w:rsid w:val="0029745F"/>
    <w:rsid w:val="002B4217"/>
    <w:rsid w:val="002C6634"/>
    <w:rsid w:val="002D1809"/>
    <w:rsid w:val="002F01F9"/>
    <w:rsid w:val="002F1D34"/>
    <w:rsid w:val="00306AE2"/>
    <w:rsid w:val="00331977"/>
    <w:rsid w:val="00350E2A"/>
    <w:rsid w:val="00374CE7"/>
    <w:rsid w:val="0037708C"/>
    <w:rsid w:val="0037752E"/>
    <w:rsid w:val="00385A40"/>
    <w:rsid w:val="003A7F08"/>
    <w:rsid w:val="003B3356"/>
    <w:rsid w:val="003C532C"/>
    <w:rsid w:val="003C57A7"/>
    <w:rsid w:val="003D493E"/>
    <w:rsid w:val="003D6912"/>
    <w:rsid w:val="00407DBE"/>
    <w:rsid w:val="004256C6"/>
    <w:rsid w:val="004307B2"/>
    <w:rsid w:val="00430E32"/>
    <w:rsid w:val="00451329"/>
    <w:rsid w:val="004819C9"/>
    <w:rsid w:val="0048316B"/>
    <w:rsid w:val="004C1B1B"/>
    <w:rsid w:val="00501FA2"/>
    <w:rsid w:val="005076DD"/>
    <w:rsid w:val="00540254"/>
    <w:rsid w:val="005A7F42"/>
    <w:rsid w:val="005B1899"/>
    <w:rsid w:val="005D1A75"/>
    <w:rsid w:val="00617421"/>
    <w:rsid w:val="00625CF3"/>
    <w:rsid w:val="006522AF"/>
    <w:rsid w:val="006537F3"/>
    <w:rsid w:val="00672CBE"/>
    <w:rsid w:val="00693DA7"/>
    <w:rsid w:val="006B4DE8"/>
    <w:rsid w:val="006C223D"/>
    <w:rsid w:val="006D3F3B"/>
    <w:rsid w:val="006E1C77"/>
    <w:rsid w:val="00700731"/>
    <w:rsid w:val="00741BDA"/>
    <w:rsid w:val="0075158E"/>
    <w:rsid w:val="007A2D4E"/>
    <w:rsid w:val="007B341B"/>
    <w:rsid w:val="007C2C40"/>
    <w:rsid w:val="007C6BDE"/>
    <w:rsid w:val="007D4F8C"/>
    <w:rsid w:val="007D78CF"/>
    <w:rsid w:val="007E4708"/>
    <w:rsid w:val="007E7470"/>
    <w:rsid w:val="008328D8"/>
    <w:rsid w:val="00836C96"/>
    <w:rsid w:val="008431A2"/>
    <w:rsid w:val="008771E9"/>
    <w:rsid w:val="008839EF"/>
    <w:rsid w:val="008E2797"/>
    <w:rsid w:val="008E565E"/>
    <w:rsid w:val="00903D39"/>
    <w:rsid w:val="00905938"/>
    <w:rsid w:val="009148F7"/>
    <w:rsid w:val="0092196A"/>
    <w:rsid w:val="009229E3"/>
    <w:rsid w:val="009303D6"/>
    <w:rsid w:val="0093241C"/>
    <w:rsid w:val="00933159"/>
    <w:rsid w:val="00942A9F"/>
    <w:rsid w:val="009458F2"/>
    <w:rsid w:val="00955517"/>
    <w:rsid w:val="009615B9"/>
    <w:rsid w:val="009744D6"/>
    <w:rsid w:val="009928FD"/>
    <w:rsid w:val="00997BEB"/>
    <w:rsid w:val="009C5D13"/>
    <w:rsid w:val="00A10835"/>
    <w:rsid w:val="00A12863"/>
    <w:rsid w:val="00A16F69"/>
    <w:rsid w:val="00A4579C"/>
    <w:rsid w:val="00A734E0"/>
    <w:rsid w:val="00A80CE2"/>
    <w:rsid w:val="00A860D0"/>
    <w:rsid w:val="00A91F69"/>
    <w:rsid w:val="00AA70C2"/>
    <w:rsid w:val="00AF2C4F"/>
    <w:rsid w:val="00AF6D52"/>
    <w:rsid w:val="00B11327"/>
    <w:rsid w:val="00B162C3"/>
    <w:rsid w:val="00B34876"/>
    <w:rsid w:val="00B431B6"/>
    <w:rsid w:val="00B72963"/>
    <w:rsid w:val="00B757ED"/>
    <w:rsid w:val="00B96C91"/>
    <w:rsid w:val="00BA7E3C"/>
    <w:rsid w:val="00BB1571"/>
    <w:rsid w:val="00BC5ADD"/>
    <w:rsid w:val="00BE41A2"/>
    <w:rsid w:val="00BF6D40"/>
    <w:rsid w:val="00C12E6F"/>
    <w:rsid w:val="00C13EA5"/>
    <w:rsid w:val="00C14917"/>
    <w:rsid w:val="00C45BC4"/>
    <w:rsid w:val="00C72D39"/>
    <w:rsid w:val="00C77DE5"/>
    <w:rsid w:val="00CD1B1A"/>
    <w:rsid w:val="00CD2076"/>
    <w:rsid w:val="00CD28DD"/>
    <w:rsid w:val="00D35F0C"/>
    <w:rsid w:val="00D40C38"/>
    <w:rsid w:val="00D436EE"/>
    <w:rsid w:val="00D457B7"/>
    <w:rsid w:val="00D554DD"/>
    <w:rsid w:val="00D745AF"/>
    <w:rsid w:val="00D91FBB"/>
    <w:rsid w:val="00DE3278"/>
    <w:rsid w:val="00E02245"/>
    <w:rsid w:val="00E05382"/>
    <w:rsid w:val="00E51659"/>
    <w:rsid w:val="00E52517"/>
    <w:rsid w:val="00E56B47"/>
    <w:rsid w:val="00EA0AE9"/>
    <w:rsid w:val="00EA1AA5"/>
    <w:rsid w:val="00EC0732"/>
    <w:rsid w:val="00EE4E4F"/>
    <w:rsid w:val="00EF6CC4"/>
    <w:rsid w:val="00F06E89"/>
    <w:rsid w:val="00F17580"/>
    <w:rsid w:val="00F21275"/>
    <w:rsid w:val="00F22F5E"/>
    <w:rsid w:val="00F232DB"/>
    <w:rsid w:val="00F509C2"/>
    <w:rsid w:val="00F63B49"/>
    <w:rsid w:val="00F6576D"/>
    <w:rsid w:val="00F65F93"/>
    <w:rsid w:val="00F80A51"/>
    <w:rsid w:val="00F908E8"/>
    <w:rsid w:val="00F96497"/>
    <w:rsid w:val="00FE1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7470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Footer">
    <w:name w:val="footer"/>
    <w:basedOn w:val="Normal"/>
    <w:link w:val="FooterChar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ListParagraph">
    <w:name w:val="List Paragraph"/>
    <w:basedOn w:val="Normal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386</Words>
  <Characters>2318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dc:description/>
  <cp:lastModifiedBy>krzysztof</cp:lastModifiedBy>
  <cp:revision>5</cp:revision>
  <cp:lastPrinted>2016-10-18T11:15:00Z</cp:lastPrinted>
  <dcterms:created xsi:type="dcterms:W3CDTF">2017-10-03T18:49:00Z</dcterms:created>
  <dcterms:modified xsi:type="dcterms:W3CDTF">2017-10-03T18:51:00Z</dcterms:modified>
</cp:coreProperties>
</file>