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43" w:rsidRPr="00432161" w:rsidRDefault="00E55443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 xml:space="preserve">nr </w:t>
      </w:r>
      <w:r w:rsidRPr="00432161">
        <w:rPr>
          <w:rFonts w:ascii="Times New Roman" w:hAnsi="Times New Roman"/>
          <w:sz w:val="20"/>
          <w:szCs w:val="20"/>
        </w:rPr>
        <w:t xml:space="preserve">3 </w:t>
      </w:r>
    </w:p>
    <w:p w:rsidR="00E55443" w:rsidRPr="00432161" w:rsidRDefault="00E5544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E55443" w:rsidRPr="00432161" w:rsidRDefault="00E5544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E55443" w:rsidRPr="00432161" w:rsidRDefault="00E5544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E55443" w:rsidRPr="00432161" w:rsidRDefault="00E5544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E55443" w:rsidRDefault="00E55443" w:rsidP="00D0284C"/>
    <w:p w:rsidR="00E55443" w:rsidRPr="004D79C5" w:rsidRDefault="00E55443" w:rsidP="004D79C5">
      <w:pPr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Dotyczy zapytania ofertowego nr </w:t>
      </w:r>
      <w:r w:rsidRPr="00230B78">
        <w:rPr>
          <w:rFonts w:ascii="Times New Roman" w:hAnsi="Times New Roman"/>
          <w:sz w:val="24"/>
          <w:szCs w:val="24"/>
        </w:rPr>
        <w:t>DO.2741.1</w:t>
      </w:r>
      <w:r>
        <w:rPr>
          <w:rFonts w:ascii="Times New Roman" w:hAnsi="Times New Roman"/>
          <w:sz w:val="24"/>
          <w:szCs w:val="24"/>
        </w:rPr>
        <w:t>9</w:t>
      </w:r>
      <w:r w:rsidRPr="00230B78">
        <w:rPr>
          <w:rFonts w:ascii="Times New Roman" w:hAnsi="Times New Roman"/>
          <w:sz w:val="24"/>
          <w:szCs w:val="24"/>
        </w:rPr>
        <w:t>.2017</w:t>
      </w:r>
      <w:r w:rsidRPr="0043216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4D79C5">
        <w:rPr>
          <w:rFonts w:ascii="Times New Roman" w:hAnsi="Times New Roman"/>
          <w:sz w:val="24"/>
          <w:szCs w:val="24"/>
        </w:rPr>
        <w:t>opracowanie projektu graficznego, przygotowanie do druku oraz druk i dostawę materiałów informacyjnych – Akcja ZIMA 2017 / 2018</w:t>
      </w:r>
    </w:p>
    <w:p w:rsidR="00E55443" w:rsidRPr="00432161" w:rsidRDefault="00E55443" w:rsidP="00D0284C">
      <w:pPr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E55443" w:rsidRPr="00432161" w:rsidRDefault="00E55443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4321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Składając ofertę w </w:t>
      </w:r>
      <w:r>
        <w:rPr>
          <w:rFonts w:ascii="Times New Roman" w:hAnsi="Times New Roman"/>
          <w:sz w:val="24"/>
          <w:szCs w:val="24"/>
        </w:rPr>
        <w:t xml:space="preserve">postępowaniu na </w:t>
      </w:r>
      <w:r w:rsidRPr="004D79C5">
        <w:rPr>
          <w:rFonts w:ascii="Times New Roman" w:hAnsi="Times New Roman"/>
          <w:sz w:val="24"/>
          <w:szCs w:val="24"/>
        </w:rPr>
        <w:t>opracowanie projektu graficznego, przygotowanie do druku oraz druk i dostawę materiałów informacyjnych – Akcja ZIMA 2017 / 2018</w:t>
      </w:r>
      <w:r w:rsidRPr="00432161">
        <w:rPr>
          <w:rFonts w:ascii="Times New Roman" w:hAnsi="Times New Roman"/>
          <w:sz w:val="24"/>
          <w:szCs w:val="24"/>
        </w:rPr>
        <w:t xml:space="preserve"> oświadczamy, że spełniamy warunki dotyczące: </w:t>
      </w:r>
    </w:p>
    <w:p w:rsidR="00E55443" w:rsidRPr="00E55FF5" w:rsidRDefault="00E55443" w:rsidP="005F4296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E55443" w:rsidRPr="00E55FF5" w:rsidRDefault="00E55443" w:rsidP="00201DFA">
      <w:pPr>
        <w:pStyle w:val="Default"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1) posiadania uprawnienia do wykonywania określonej działalności lub czynności objętej przedmiotem zamówienia;   </w:t>
      </w:r>
    </w:p>
    <w:p w:rsidR="00E55443" w:rsidRPr="00E55FF5" w:rsidRDefault="00E55443" w:rsidP="00201DF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5FF5">
        <w:rPr>
          <w:rFonts w:ascii="Times New Roman" w:hAnsi="Times New Roman"/>
          <w:color w:val="000000"/>
          <w:sz w:val="24"/>
          <w:szCs w:val="24"/>
        </w:rPr>
        <w:t>2) posiadania doświadczeni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E55FF5">
        <w:rPr>
          <w:rFonts w:ascii="Times New Roman" w:hAnsi="Times New Roman"/>
          <w:color w:val="000000"/>
          <w:sz w:val="24"/>
          <w:szCs w:val="24"/>
        </w:rPr>
        <w:t xml:space="preserve"> w realizacji dostaw/usług będących przedmiotem zamówienia;</w:t>
      </w:r>
    </w:p>
    <w:p w:rsidR="00E55443" w:rsidRPr="00E55FF5" w:rsidRDefault="00E55443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3) dysponowania potencjałem technicznym umożliwiającym realizację zamówienia;</w:t>
      </w:r>
    </w:p>
    <w:p w:rsidR="00E55443" w:rsidRPr="00E55FF5" w:rsidRDefault="00E55443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4) dysponowania osobami zdolnymi do wykonania zamówienia;</w:t>
      </w:r>
    </w:p>
    <w:p w:rsidR="00E55443" w:rsidRPr="00E55FF5" w:rsidRDefault="00E55443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5) sytuacji ekonomicznej i finansowej zapewniającej wykonanie zamówienia. </w:t>
      </w: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E55443" w:rsidRPr="00432161" w:rsidRDefault="00E55443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E55443" w:rsidRDefault="00E55443" w:rsidP="00062BC0">
      <w:pPr>
        <w:spacing w:after="0"/>
      </w:pPr>
    </w:p>
    <w:p w:rsidR="00E55443" w:rsidRDefault="00E55443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E55443" w:rsidRDefault="00E55443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E55443" w:rsidRPr="00432161" w:rsidRDefault="00E55443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E55443" w:rsidRDefault="00E55443" w:rsidP="00A32E9B">
      <w:pPr>
        <w:ind w:left="4956"/>
      </w:pPr>
    </w:p>
    <w:p w:rsidR="00E55443" w:rsidRDefault="00E55443" w:rsidP="00A32E9B">
      <w:pPr>
        <w:ind w:left="4956"/>
      </w:pPr>
    </w:p>
    <w:p w:rsidR="00E55443" w:rsidRDefault="00E55443"/>
    <w:sectPr w:rsidR="00E55443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443" w:rsidRDefault="00E55443">
      <w:pPr>
        <w:spacing w:after="0" w:line="240" w:lineRule="auto"/>
      </w:pPr>
      <w:r>
        <w:separator/>
      </w:r>
    </w:p>
  </w:endnote>
  <w:endnote w:type="continuationSeparator" w:id="0">
    <w:p w:rsidR="00E55443" w:rsidRDefault="00E55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443" w:rsidRDefault="00E55443">
      <w:pPr>
        <w:spacing w:after="0" w:line="240" w:lineRule="auto"/>
      </w:pPr>
      <w:r>
        <w:separator/>
      </w:r>
    </w:p>
  </w:footnote>
  <w:footnote w:type="continuationSeparator" w:id="0">
    <w:p w:rsidR="00E55443" w:rsidRDefault="00E55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426BA"/>
    <w:rsid w:val="00062BC0"/>
    <w:rsid w:val="000653EF"/>
    <w:rsid w:val="0007012A"/>
    <w:rsid w:val="000B3332"/>
    <w:rsid w:val="000D1988"/>
    <w:rsid w:val="000F0BFD"/>
    <w:rsid w:val="00100892"/>
    <w:rsid w:val="00112E0B"/>
    <w:rsid w:val="00173FC2"/>
    <w:rsid w:val="001F5EFA"/>
    <w:rsid w:val="002000EF"/>
    <w:rsid w:val="00201DFA"/>
    <w:rsid w:val="0020350B"/>
    <w:rsid w:val="002105E4"/>
    <w:rsid w:val="002176E8"/>
    <w:rsid w:val="00230B78"/>
    <w:rsid w:val="00231EC8"/>
    <w:rsid w:val="00234CCF"/>
    <w:rsid w:val="00245875"/>
    <w:rsid w:val="00270807"/>
    <w:rsid w:val="00284971"/>
    <w:rsid w:val="00285B22"/>
    <w:rsid w:val="00291A80"/>
    <w:rsid w:val="003212D4"/>
    <w:rsid w:val="00357AC8"/>
    <w:rsid w:val="003C6AF1"/>
    <w:rsid w:val="003F5F97"/>
    <w:rsid w:val="004076AF"/>
    <w:rsid w:val="0041689F"/>
    <w:rsid w:val="00416D67"/>
    <w:rsid w:val="00432161"/>
    <w:rsid w:val="00493B9F"/>
    <w:rsid w:val="004D79C5"/>
    <w:rsid w:val="0055029C"/>
    <w:rsid w:val="00574957"/>
    <w:rsid w:val="005C2C29"/>
    <w:rsid w:val="005F0B1B"/>
    <w:rsid w:val="005F4296"/>
    <w:rsid w:val="006736E5"/>
    <w:rsid w:val="00681C70"/>
    <w:rsid w:val="0069614B"/>
    <w:rsid w:val="006C5C55"/>
    <w:rsid w:val="0077509F"/>
    <w:rsid w:val="007F771D"/>
    <w:rsid w:val="0080220C"/>
    <w:rsid w:val="00855D60"/>
    <w:rsid w:val="00884E87"/>
    <w:rsid w:val="008D607F"/>
    <w:rsid w:val="008F523F"/>
    <w:rsid w:val="00931930"/>
    <w:rsid w:val="009924FB"/>
    <w:rsid w:val="00993818"/>
    <w:rsid w:val="009A3290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5047E"/>
    <w:rsid w:val="00B905AD"/>
    <w:rsid w:val="00BF72C7"/>
    <w:rsid w:val="00C60ECA"/>
    <w:rsid w:val="00C84709"/>
    <w:rsid w:val="00C87144"/>
    <w:rsid w:val="00D0284C"/>
    <w:rsid w:val="00D376CC"/>
    <w:rsid w:val="00DA4462"/>
    <w:rsid w:val="00DB2159"/>
    <w:rsid w:val="00DC064D"/>
    <w:rsid w:val="00E226C1"/>
    <w:rsid w:val="00E31A74"/>
    <w:rsid w:val="00E5143D"/>
    <w:rsid w:val="00E54BDF"/>
    <w:rsid w:val="00E55443"/>
    <w:rsid w:val="00E55FF5"/>
    <w:rsid w:val="00E63456"/>
    <w:rsid w:val="00EB41BF"/>
    <w:rsid w:val="00F04E0C"/>
    <w:rsid w:val="00F609BF"/>
    <w:rsid w:val="00F81C3A"/>
    <w:rsid w:val="00FA56FE"/>
    <w:rsid w:val="00FB3030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NoSpacing">
    <w:name w:val="No Spacing"/>
    <w:uiPriority w:val="99"/>
    <w:qFormat/>
    <w:rsid w:val="00A32E9B"/>
    <w:rPr>
      <w:lang w:eastAsia="en-US"/>
    </w:rPr>
  </w:style>
  <w:style w:type="paragraph" w:styleId="ListParagraph">
    <w:name w:val="List Paragraph"/>
    <w:basedOn w:val="Normal"/>
    <w:uiPriority w:val="99"/>
    <w:qFormat/>
    <w:rsid w:val="00A32E9B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32E9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32E9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CommentReference">
    <w:name w:val="annotation reference"/>
    <w:basedOn w:val="DefaultParagraphFont"/>
    <w:uiPriority w:val="99"/>
    <w:semiHidden/>
    <w:rsid w:val="00A32E9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32E9B"/>
    <w:rPr>
      <w:rFonts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32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32E9B"/>
    <w:rPr>
      <w:b/>
    </w:rPr>
  </w:style>
  <w:style w:type="paragraph" w:styleId="FootnoteText">
    <w:name w:val="footnote text"/>
    <w:basedOn w:val="Normal"/>
    <w:link w:val="FootnoteTextChar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32E9B"/>
    <w:rPr>
      <w:rFonts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rsid w:val="00A32E9B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rsid w:val="00A32E9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64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154</Words>
  <Characters>925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krzysztof</cp:lastModifiedBy>
  <cp:revision>2</cp:revision>
  <cp:lastPrinted>2016-11-28T12:22:00Z</cp:lastPrinted>
  <dcterms:created xsi:type="dcterms:W3CDTF">2017-10-15T16:08:00Z</dcterms:created>
  <dcterms:modified xsi:type="dcterms:W3CDTF">2017-10-15T16:08:00Z</dcterms:modified>
</cp:coreProperties>
</file>