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AD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623AD" w:rsidRPr="00F94FDB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1623AD" w:rsidRPr="00F94FDB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623AD" w:rsidRPr="00F94FDB" w:rsidRDefault="001623AD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1623AD" w:rsidRPr="00F94FDB" w:rsidRDefault="001623AD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1623AD" w:rsidRDefault="001623AD" w:rsidP="00171077">
      <w:pPr>
        <w:tabs>
          <w:tab w:val="left" w:pos="8029"/>
        </w:tabs>
        <w:autoSpaceDE w:val="0"/>
        <w:rPr>
          <w:rFonts w:ascii="Arial Narrow" w:hAnsi="Arial Narrow"/>
          <w:b/>
          <w:bCs/>
          <w:sz w:val="22"/>
          <w:szCs w:val="22"/>
        </w:rPr>
      </w:pPr>
    </w:p>
    <w:p w:rsidR="001623AD" w:rsidRPr="00BF1BC6" w:rsidRDefault="001623AD" w:rsidP="00BF1BC6">
      <w:pPr>
        <w:autoSpaceDE w:val="0"/>
        <w:ind w:left="9912"/>
      </w:pPr>
      <w:r w:rsidRPr="00BF1BC6">
        <w:t>Regionalny Ośrodek Polityki Społecznej</w:t>
      </w:r>
    </w:p>
    <w:p w:rsidR="001623AD" w:rsidRPr="00BF1BC6" w:rsidRDefault="001623AD" w:rsidP="00BF1BC6">
      <w:pPr>
        <w:autoSpaceDE w:val="0"/>
        <w:ind w:left="9912"/>
      </w:pPr>
      <w:r w:rsidRPr="00BF1BC6">
        <w:t>ul. Słowackiego 114</w:t>
      </w:r>
    </w:p>
    <w:p w:rsidR="001623AD" w:rsidRDefault="001623AD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rPr>
          <w:rFonts w:eastAsia="TimesNewRoman"/>
        </w:rPr>
        <w:t>87-100 Toruń</w:t>
      </w:r>
    </w:p>
    <w:p w:rsidR="001623AD" w:rsidRDefault="001623AD" w:rsidP="007B341B">
      <w:pPr>
        <w:autoSpaceDE w:val="0"/>
        <w:jc w:val="center"/>
        <w:rPr>
          <w:b/>
          <w:bCs/>
          <w:sz w:val="28"/>
          <w:szCs w:val="28"/>
        </w:rPr>
      </w:pPr>
    </w:p>
    <w:p w:rsidR="001623AD" w:rsidRPr="002A510D" w:rsidRDefault="001623AD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1623AD" w:rsidRDefault="001623AD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623AD" w:rsidRPr="00BF1BC6" w:rsidRDefault="001623AD" w:rsidP="00BF1BC6">
      <w:pPr>
        <w:autoSpaceDE w:val="0"/>
        <w:ind w:left="9912"/>
        <w:rPr>
          <w:rFonts w:eastAsia="TimesNewRoman"/>
        </w:rPr>
      </w:pPr>
    </w:p>
    <w:p w:rsidR="001623AD" w:rsidRDefault="001623AD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1623AD" w:rsidRPr="00CD1B1A" w:rsidRDefault="001623AD" w:rsidP="00BF1BC6">
      <w:pPr>
        <w:autoSpaceDE w:val="0"/>
        <w:jc w:val="both"/>
      </w:pPr>
      <w:r w:rsidRPr="00CD1B1A">
        <w:t xml:space="preserve">Odpowiadając na zapytanie ofertowe na </w:t>
      </w:r>
      <w:r>
        <w:t xml:space="preserve">opracowanie projektu graficznego, przygotowanie do druku oraz druk i dostawę materiałów informacyjnych – Akcja ZIMA 2017 / 2018 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DO.2741.1</w:t>
      </w:r>
      <w:r>
        <w:rPr>
          <w:i/>
        </w:rPr>
        <w:t>9</w:t>
      </w:r>
      <w:r w:rsidRPr="00056346">
        <w:rPr>
          <w:i/>
        </w:rPr>
        <w:t>.2017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zapytaniu ofertowym oraz </w:t>
      </w:r>
      <w:r>
        <w:t xml:space="preserve">w szczegółowym </w:t>
      </w:r>
      <w:r w:rsidRPr="00CD1B1A">
        <w:t>opisie przedmiotu zamówienia oświadczamy, iż:</w:t>
      </w:r>
    </w:p>
    <w:p w:rsidR="001623AD" w:rsidRPr="00CD1B1A" w:rsidRDefault="001623AD" w:rsidP="00BF1BC6">
      <w:pPr>
        <w:autoSpaceDE w:val="0"/>
        <w:jc w:val="both"/>
        <w:rPr>
          <w:b/>
          <w:bCs/>
        </w:rPr>
      </w:pPr>
    </w:p>
    <w:p w:rsidR="001623AD" w:rsidRDefault="001623AD" w:rsidP="00BF1BC6">
      <w:pPr>
        <w:autoSpaceDE w:val="0"/>
      </w:pPr>
      <w:r w:rsidRPr="00CD1B1A">
        <w:t>1. Oferujemy wykonanie zamówienia:</w:t>
      </w:r>
    </w:p>
    <w:p w:rsidR="001623AD" w:rsidRPr="00F94FDB" w:rsidRDefault="001623AD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623AD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>Usługa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 xml:space="preserve">Oferowana cena brutto </w:t>
            </w:r>
          </w:p>
          <w:p w:rsidR="001623AD" w:rsidRPr="00BF1BC6" w:rsidRDefault="001623AD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BF1BC6">
              <w:rPr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1623AD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AD" w:rsidRPr="00BF1BC6" w:rsidRDefault="001623AD" w:rsidP="00AC4F70">
            <w:pPr>
              <w:widowControl/>
              <w:suppressAutoHyphens w:val="0"/>
              <w:rPr>
                <w:color w:val="FF0000"/>
                <w:kern w:val="0"/>
                <w:lang w:eastAsia="pl-PL"/>
              </w:rPr>
            </w:pPr>
            <w:r w:rsidRPr="00BF1BC6">
              <w:t xml:space="preserve">Opracowanie projektu graficznego, przygotowanie do druku oraz druk i dostawa materiałów informacyjnych o miejscach udzielania pomocy osobom bezdomnym w województwie kujawsko – pomorskim oraz dot. tego jak mądrze pomagać osobom bezdomnym „Akcja Zima 2017/2018” z uwzględnieniem wszystkich warunków określonych w dokumencie: </w:t>
            </w:r>
            <w:r w:rsidRPr="00BF1BC6">
              <w:rPr>
                <w:b/>
              </w:rPr>
              <w:t>Szczegóły zapytania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3AD" w:rsidRPr="00BF1BC6" w:rsidRDefault="001623AD" w:rsidP="00171077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</w:tc>
      </w:tr>
    </w:tbl>
    <w:p w:rsidR="001623AD" w:rsidRDefault="001623AD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1623AD" w:rsidRDefault="001623AD" w:rsidP="00BF1BC6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r>
        <w:t>.......................................</w:t>
      </w:r>
    </w:p>
    <w:p w:rsidR="001623AD" w:rsidRDefault="001623AD" w:rsidP="00BF1BC6">
      <w:pPr>
        <w:autoSpaceDE w:val="0"/>
        <w:ind w:left="426"/>
        <w:rPr>
          <w:b/>
        </w:rPr>
      </w:pPr>
    </w:p>
    <w:p w:rsidR="001623AD" w:rsidRDefault="001623AD" w:rsidP="00BF1BC6">
      <w:pPr>
        <w:tabs>
          <w:tab w:val="left" w:pos="360"/>
        </w:tabs>
        <w:autoSpaceDE w:val="0"/>
        <w:jc w:val="both"/>
      </w:pPr>
    </w:p>
    <w:p w:rsidR="001623AD" w:rsidRPr="00CD1B1A" w:rsidRDefault="001623AD" w:rsidP="002322F0">
      <w:pPr>
        <w:tabs>
          <w:tab w:val="left" w:pos="360"/>
        </w:tabs>
        <w:autoSpaceDE w:val="0"/>
        <w:ind w:left="360" w:hanging="360"/>
        <w:jc w:val="both"/>
      </w:pPr>
      <w:r>
        <w:t xml:space="preserve">2. </w:t>
      </w:r>
      <w:r w:rsidRPr="00CD1B1A">
        <w:t>Oświadczamy, że w cenie naszej oferty zostały uwzględnione wszystkie koszty wykonania zamówienia</w:t>
      </w:r>
      <w:r>
        <w:t>, w tym dostarczenie przedmiotu zamówienia do siedziby Zamawiającego oraz wniesie i złożenie we wskazanym miejscu.</w:t>
      </w:r>
    </w:p>
    <w:p w:rsidR="001623AD" w:rsidRPr="00CD1B1A" w:rsidRDefault="001623AD" w:rsidP="00BF1BC6">
      <w:pPr>
        <w:autoSpaceDE w:val="0"/>
        <w:ind w:left="284" w:hanging="284"/>
        <w:jc w:val="both"/>
      </w:pPr>
      <w:r>
        <w:t>3</w:t>
      </w:r>
      <w:r w:rsidRPr="00CD1B1A"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1623AD" w:rsidRPr="00CD1B1A" w:rsidRDefault="001623AD" w:rsidP="00BF1BC6">
      <w:pPr>
        <w:autoSpaceDE w:val="0"/>
        <w:jc w:val="both"/>
      </w:pPr>
      <w:r>
        <w:t>4</w:t>
      </w:r>
      <w:r w:rsidRPr="00CD1B1A">
        <w:t>. Oświadczamy, że uważamy się za związanych niniejszą ofertą na czas od złożenia oferty do zawarcia umowy.</w:t>
      </w:r>
    </w:p>
    <w:p w:rsidR="001623AD" w:rsidRDefault="001623AD" w:rsidP="00BF1BC6">
      <w:pPr>
        <w:autoSpaceDE w:val="0"/>
        <w:ind w:left="284" w:hanging="284"/>
        <w:jc w:val="both"/>
      </w:pPr>
      <w:r>
        <w:t>5</w:t>
      </w:r>
      <w:r w:rsidRPr="00CD1B1A">
        <w:t>. W przypadku przyznania nam realizacji zamówienia, zobowiązujemy się do zawarcia umowy w miejscu i terminie wskazanym przez Zamawiającego oraz wg wzoru stanowiącego załącznik nr</w:t>
      </w:r>
      <w:r w:rsidRPr="002A3D20">
        <w:t xml:space="preserve"> 4 </w:t>
      </w:r>
      <w:r w:rsidRPr="00CD1B1A">
        <w:t>do zapytania ofertowego.</w:t>
      </w:r>
    </w:p>
    <w:p w:rsidR="001623AD" w:rsidRDefault="001623AD" w:rsidP="00BF1BC6">
      <w:pPr>
        <w:autoSpaceDE w:val="0"/>
        <w:ind w:left="284" w:hanging="284"/>
        <w:jc w:val="both"/>
      </w:pPr>
    </w:p>
    <w:p w:rsidR="001623AD" w:rsidRDefault="001623AD" w:rsidP="00BF1BC6">
      <w:pPr>
        <w:autoSpaceDE w:val="0"/>
        <w:ind w:left="284" w:hanging="284"/>
        <w:jc w:val="both"/>
      </w:pPr>
      <w:r>
        <w:t>6. Załącznikami do oferty są n/w dokumenty:</w:t>
      </w:r>
    </w:p>
    <w:p w:rsidR="001623AD" w:rsidRDefault="001623AD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1623AD" w:rsidRDefault="001623AD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1623AD" w:rsidRPr="00CD1B1A" w:rsidRDefault="001623AD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1623AD" w:rsidRPr="00CD1B1A" w:rsidRDefault="001623AD" w:rsidP="00BF1BC6">
      <w:pPr>
        <w:autoSpaceDE w:val="0"/>
        <w:ind w:left="284" w:hanging="284"/>
        <w:jc w:val="both"/>
      </w:pPr>
    </w:p>
    <w:p w:rsidR="001623AD" w:rsidRPr="00CD1B1A" w:rsidRDefault="001623AD" w:rsidP="00BF1BC6">
      <w:pPr>
        <w:autoSpaceDE w:val="0"/>
      </w:pPr>
    </w:p>
    <w:p w:rsidR="001623AD" w:rsidRPr="00CD1B1A" w:rsidRDefault="001623AD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1623AD" w:rsidRPr="00CD1B1A" w:rsidRDefault="001623AD" w:rsidP="00BF1BC6">
      <w:pPr>
        <w:autoSpaceDE w:val="0"/>
        <w:jc w:val="right"/>
      </w:pPr>
    </w:p>
    <w:p w:rsidR="001623AD" w:rsidRPr="00CD1B1A" w:rsidRDefault="001623AD" w:rsidP="00BF1BC6">
      <w:pPr>
        <w:autoSpaceDE w:val="0"/>
        <w:jc w:val="right"/>
      </w:pPr>
      <w:r w:rsidRPr="00CD1B1A">
        <w:t>..........................................................</w:t>
      </w:r>
    </w:p>
    <w:p w:rsidR="001623AD" w:rsidRPr="00CD1B1A" w:rsidRDefault="001623AD" w:rsidP="00BF1BC6">
      <w:pPr>
        <w:autoSpaceDE w:val="0"/>
        <w:ind w:left="10632"/>
        <w:jc w:val="center"/>
      </w:pPr>
      <w:r w:rsidRPr="00CD1B1A">
        <w:t>podpis upełnomocnionego(nych)</w:t>
      </w:r>
    </w:p>
    <w:p w:rsidR="001623AD" w:rsidRPr="00CD1B1A" w:rsidRDefault="001623AD" w:rsidP="00BF1BC6">
      <w:pPr>
        <w:autoSpaceDE w:val="0"/>
        <w:ind w:left="10632"/>
        <w:jc w:val="center"/>
      </w:pPr>
      <w:r w:rsidRPr="00CD1B1A">
        <w:t>przedstawiciela Wykonawcy</w:t>
      </w:r>
    </w:p>
    <w:p w:rsidR="001623AD" w:rsidRPr="00CD1B1A" w:rsidRDefault="001623AD" w:rsidP="00BF1BC6">
      <w:pPr>
        <w:autoSpaceDE w:val="0"/>
      </w:pPr>
      <w:r w:rsidRPr="00CD1B1A">
        <w:tab/>
      </w:r>
      <w:r w:rsidRPr="00CD1B1A">
        <w:tab/>
      </w:r>
    </w:p>
    <w:p w:rsidR="001623AD" w:rsidRPr="00CD1B1A" w:rsidRDefault="001623AD" w:rsidP="00BF1BC6">
      <w:pPr>
        <w:autoSpaceDE w:val="0"/>
        <w:rPr>
          <w:rFonts w:ascii="Arial" w:hAnsi="Arial" w:cs="Arial"/>
          <w:i/>
          <w:iCs/>
          <w:u w:val="single"/>
        </w:rPr>
      </w:pPr>
    </w:p>
    <w:p w:rsidR="001623AD" w:rsidRPr="00D436EE" w:rsidRDefault="001623AD" w:rsidP="00BF1BC6">
      <w:pPr>
        <w:autoSpaceDE w:val="0"/>
      </w:pPr>
      <w:r w:rsidRPr="00D436EE">
        <w:t>* niewłaściwe przekreślić</w:t>
      </w:r>
    </w:p>
    <w:p w:rsidR="001623AD" w:rsidRPr="00F94FDB" w:rsidRDefault="001623AD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1623AD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3AD" w:rsidRDefault="001623AD" w:rsidP="002B4217">
      <w:r>
        <w:separator/>
      </w:r>
    </w:p>
  </w:endnote>
  <w:endnote w:type="continuationSeparator" w:id="0">
    <w:p w:rsidR="001623AD" w:rsidRDefault="001623A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AD" w:rsidRDefault="001623AD">
    <w:pPr>
      <w:pStyle w:val="Footer"/>
      <w:jc w:val="right"/>
    </w:pPr>
    <w:fldSimple w:instr="PAGE   \* MERGEFORMAT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3AD" w:rsidRDefault="001623AD" w:rsidP="002B4217">
      <w:r>
        <w:separator/>
      </w:r>
    </w:p>
  </w:footnote>
  <w:footnote w:type="continuationSeparator" w:id="0">
    <w:p w:rsidR="001623AD" w:rsidRDefault="001623A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AD" w:rsidRDefault="001623AD" w:rsidP="00BF1BC6">
    <w:pPr>
      <w:pStyle w:val="Header"/>
      <w:jc w:val="right"/>
    </w:pPr>
  </w:p>
  <w:p w:rsidR="001623AD" w:rsidRDefault="001623AD" w:rsidP="00BF1BC6">
    <w:pPr>
      <w:pStyle w:val="Header"/>
      <w:jc w:val="right"/>
    </w:pPr>
  </w:p>
  <w:p w:rsidR="001623AD" w:rsidRDefault="001623AD" w:rsidP="00BF1BC6">
    <w:pPr>
      <w:pStyle w:val="Header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46524"/>
    <w:rsid w:val="00056346"/>
    <w:rsid w:val="00093EFF"/>
    <w:rsid w:val="000A1331"/>
    <w:rsid w:val="000A5F94"/>
    <w:rsid w:val="000B6524"/>
    <w:rsid w:val="000C60AF"/>
    <w:rsid w:val="0011185B"/>
    <w:rsid w:val="001623AD"/>
    <w:rsid w:val="00171077"/>
    <w:rsid w:val="001B66F2"/>
    <w:rsid w:val="001D287D"/>
    <w:rsid w:val="001E798E"/>
    <w:rsid w:val="00216C60"/>
    <w:rsid w:val="0022413A"/>
    <w:rsid w:val="00231749"/>
    <w:rsid w:val="002322F0"/>
    <w:rsid w:val="00243539"/>
    <w:rsid w:val="00285872"/>
    <w:rsid w:val="002A3D20"/>
    <w:rsid w:val="002A428A"/>
    <w:rsid w:val="002A510D"/>
    <w:rsid w:val="002B4217"/>
    <w:rsid w:val="002C0AEB"/>
    <w:rsid w:val="00332235"/>
    <w:rsid w:val="00385A40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5523B5"/>
    <w:rsid w:val="00583DF0"/>
    <w:rsid w:val="006B4DE8"/>
    <w:rsid w:val="007644CF"/>
    <w:rsid w:val="007B341B"/>
    <w:rsid w:val="007C3652"/>
    <w:rsid w:val="007C6BDE"/>
    <w:rsid w:val="007D4F8C"/>
    <w:rsid w:val="008337E6"/>
    <w:rsid w:val="00836C96"/>
    <w:rsid w:val="008839EF"/>
    <w:rsid w:val="008E565E"/>
    <w:rsid w:val="00942A9F"/>
    <w:rsid w:val="009458F2"/>
    <w:rsid w:val="009928FD"/>
    <w:rsid w:val="009C5D13"/>
    <w:rsid w:val="009E1BFB"/>
    <w:rsid w:val="009E326E"/>
    <w:rsid w:val="00A02029"/>
    <w:rsid w:val="00A16F69"/>
    <w:rsid w:val="00A3630B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A07C0"/>
    <w:rsid w:val="00BA7E3C"/>
    <w:rsid w:val="00BB0D1D"/>
    <w:rsid w:val="00BF1BC6"/>
    <w:rsid w:val="00C14917"/>
    <w:rsid w:val="00C45BC4"/>
    <w:rsid w:val="00CD1B1A"/>
    <w:rsid w:val="00CD28DD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E3278"/>
    <w:rsid w:val="00DF3AD7"/>
    <w:rsid w:val="00E52517"/>
    <w:rsid w:val="00E56B47"/>
    <w:rsid w:val="00E76C2D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ListParagraph">
    <w:name w:val="List Paragraph"/>
    <w:basedOn w:val="Normal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368</Words>
  <Characters>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4</cp:revision>
  <cp:lastPrinted>2017-01-25T13:28:00Z</cp:lastPrinted>
  <dcterms:created xsi:type="dcterms:W3CDTF">2017-10-15T15:38:00Z</dcterms:created>
  <dcterms:modified xsi:type="dcterms:W3CDTF">2017-10-15T16:08:00Z</dcterms:modified>
</cp:coreProperties>
</file>