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tblpY="2106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89"/>
        <w:gridCol w:w="4825"/>
      </w:tblGrid>
      <w:tr w:rsidR="00ED6FD6" w:rsidRPr="0022205F" w:rsidTr="00724A0D">
        <w:tc>
          <w:tcPr>
            <w:tcW w:w="675" w:type="dxa"/>
          </w:tcPr>
          <w:p w:rsidR="00ED6FD6" w:rsidRPr="00957584" w:rsidRDefault="00ED6FD6" w:rsidP="00724A0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7584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389" w:type="dxa"/>
            <w:vAlign w:val="center"/>
          </w:tcPr>
          <w:p w:rsidR="00ED6FD6" w:rsidRPr="00957584" w:rsidRDefault="00ED6FD6" w:rsidP="00724A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7584"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  <w:tc>
          <w:tcPr>
            <w:tcW w:w="4825" w:type="dxa"/>
          </w:tcPr>
          <w:p w:rsidR="00ED6FD6" w:rsidRPr="00957584" w:rsidRDefault="00ED6FD6" w:rsidP="00724A0D">
            <w:pPr>
              <w:pStyle w:val="BodyText"/>
              <w:suppressAutoHyphens w:val="0"/>
              <w:spacing w:after="0" w:line="240" w:lineRule="auto"/>
              <w:ind w:left="2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b/>
                <w:sz w:val="24"/>
                <w:szCs w:val="24"/>
              </w:rPr>
              <w:t>Szczegóły</w:t>
            </w:r>
          </w:p>
        </w:tc>
      </w:tr>
      <w:tr w:rsidR="00ED6FD6" w:rsidRPr="0022205F" w:rsidTr="00724A0D">
        <w:tc>
          <w:tcPr>
            <w:tcW w:w="675" w:type="dxa"/>
          </w:tcPr>
          <w:p w:rsidR="00ED6FD6" w:rsidRPr="00957584" w:rsidRDefault="00ED6FD6" w:rsidP="00724A0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389" w:type="dxa"/>
            <w:vAlign w:val="center"/>
          </w:tcPr>
          <w:p w:rsidR="00ED6FD6" w:rsidRPr="00957584" w:rsidRDefault="00ED6FD6" w:rsidP="00724A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 xml:space="preserve">Opracowanie projektu graficznego okładki, skład i druk </w:t>
            </w:r>
            <w:r w:rsidRPr="00957584">
              <w:rPr>
                <w:rFonts w:ascii="Times New Roman" w:hAnsi="Times New Roman"/>
                <w:b/>
                <w:sz w:val="24"/>
                <w:szCs w:val="24"/>
              </w:rPr>
              <w:t>Informatora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 xml:space="preserve"> o miejscach udzielania pomocy osobom bezdomnym na terenie województwa kujawsko – pomorskiego „Zima 2017/2018”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br/>
              <w:t>o następujących parametrach:</w:t>
            </w:r>
          </w:p>
        </w:tc>
        <w:tc>
          <w:tcPr>
            <w:tcW w:w="4825" w:type="dxa"/>
          </w:tcPr>
          <w:p w:rsidR="00ED6FD6" w:rsidRPr="00957584" w:rsidRDefault="00ED6FD6" w:rsidP="00724A0D">
            <w:pPr>
              <w:pStyle w:val="BodyText"/>
              <w:numPr>
                <w:ilvl w:val="1"/>
                <w:numId w:val="2"/>
              </w:numPr>
              <w:suppressAutoHyphens w:val="0"/>
              <w:spacing w:after="0" w:line="240" w:lineRule="auto"/>
              <w:ind w:left="236" w:hanging="2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sz w:val="24"/>
                <w:szCs w:val="24"/>
              </w:rPr>
              <w:t>format:  A5 (148 x 210),</w:t>
            </w:r>
          </w:p>
          <w:p w:rsidR="00ED6FD6" w:rsidRPr="00957584" w:rsidRDefault="00ED6FD6" w:rsidP="00724A0D">
            <w:pPr>
              <w:pStyle w:val="BodyText"/>
              <w:numPr>
                <w:ilvl w:val="1"/>
                <w:numId w:val="2"/>
              </w:numPr>
              <w:suppressAutoHyphens w:val="0"/>
              <w:spacing w:after="0" w:line="240" w:lineRule="auto"/>
              <w:ind w:left="236" w:hanging="2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sz w:val="24"/>
                <w:szCs w:val="24"/>
              </w:rPr>
              <w:t>okładka: 250 g/m2, pełen kolor /4+4/,</w:t>
            </w:r>
          </w:p>
          <w:p w:rsidR="00ED6FD6" w:rsidRPr="00957584" w:rsidRDefault="00ED6FD6" w:rsidP="00724A0D">
            <w:pPr>
              <w:pStyle w:val="BodyText"/>
              <w:numPr>
                <w:ilvl w:val="1"/>
                <w:numId w:val="2"/>
              </w:numPr>
              <w:suppressAutoHyphens w:val="0"/>
              <w:spacing w:after="0" w:line="240" w:lineRule="auto"/>
              <w:ind w:left="236" w:hanging="2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sz w:val="24"/>
                <w:szCs w:val="24"/>
              </w:rPr>
              <w:t>objętość: max. 50 stron,</w:t>
            </w:r>
          </w:p>
          <w:p w:rsidR="00ED6FD6" w:rsidRPr="00957584" w:rsidRDefault="00ED6FD6" w:rsidP="00724A0D">
            <w:pPr>
              <w:pStyle w:val="BodyText"/>
              <w:numPr>
                <w:ilvl w:val="1"/>
                <w:numId w:val="2"/>
              </w:numPr>
              <w:suppressAutoHyphens w:val="0"/>
              <w:spacing w:after="0" w:line="240" w:lineRule="auto"/>
              <w:ind w:left="236" w:hanging="2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sz w:val="24"/>
                <w:szCs w:val="24"/>
              </w:rPr>
              <w:t>pozostałe strony: kreda mat, 115 g/m2, pełen kolor /4+4/,</w:t>
            </w:r>
          </w:p>
          <w:p w:rsidR="00ED6FD6" w:rsidRPr="00957584" w:rsidRDefault="00ED6FD6" w:rsidP="00724A0D">
            <w:pPr>
              <w:pStyle w:val="BodyText"/>
              <w:numPr>
                <w:ilvl w:val="1"/>
                <w:numId w:val="2"/>
              </w:numPr>
              <w:suppressAutoHyphens w:val="0"/>
              <w:spacing w:after="0" w:line="240" w:lineRule="auto"/>
              <w:ind w:left="236" w:hanging="2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sz w:val="24"/>
                <w:szCs w:val="24"/>
              </w:rPr>
              <w:t>zadruk 4 + 4,</w:t>
            </w:r>
          </w:p>
          <w:p w:rsidR="00ED6FD6" w:rsidRPr="00957584" w:rsidRDefault="00ED6FD6" w:rsidP="00724A0D">
            <w:pPr>
              <w:pStyle w:val="BodyText"/>
              <w:numPr>
                <w:ilvl w:val="1"/>
                <w:numId w:val="2"/>
              </w:numPr>
              <w:suppressAutoHyphens w:val="0"/>
              <w:spacing w:after="0" w:line="240" w:lineRule="auto"/>
              <w:ind w:left="236" w:hanging="2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sz w:val="24"/>
                <w:szCs w:val="24"/>
              </w:rPr>
              <w:t>oprawa: klejona, miękka,</w:t>
            </w:r>
          </w:p>
          <w:p w:rsidR="00ED6FD6" w:rsidRPr="00957584" w:rsidRDefault="00ED6FD6" w:rsidP="00724A0D">
            <w:pPr>
              <w:pStyle w:val="BodyText"/>
              <w:numPr>
                <w:ilvl w:val="1"/>
                <w:numId w:val="2"/>
              </w:numPr>
              <w:suppressAutoHyphens w:val="0"/>
              <w:spacing w:after="0" w:line="240" w:lineRule="auto"/>
              <w:ind w:left="236" w:hanging="2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584">
              <w:rPr>
                <w:rFonts w:ascii="Times New Roman" w:hAnsi="Times New Roman" w:cs="Times New Roman"/>
                <w:sz w:val="24"/>
                <w:szCs w:val="24"/>
              </w:rPr>
              <w:t>kolor: pełny kolor,</w:t>
            </w:r>
          </w:p>
          <w:p w:rsidR="00ED6FD6" w:rsidRPr="00957584" w:rsidRDefault="00ED6FD6" w:rsidP="00724A0D">
            <w:pPr>
              <w:pStyle w:val="ListParagraph"/>
              <w:numPr>
                <w:ilvl w:val="1"/>
                <w:numId w:val="2"/>
              </w:numPr>
              <w:suppressAutoHyphens w:val="0"/>
              <w:autoSpaceDN/>
              <w:spacing w:after="0" w:line="240" w:lineRule="auto"/>
              <w:ind w:left="236" w:hanging="236"/>
              <w:contextualSpacing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>nakład: 700 egzemplarzy;</w:t>
            </w:r>
          </w:p>
        </w:tc>
      </w:tr>
      <w:tr w:rsidR="00ED6FD6" w:rsidRPr="0022205F" w:rsidTr="00724A0D">
        <w:tc>
          <w:tcPr>
            <w:tcW w:w="675" w:type="dxa"/>
          </w:tcPr>
          <w:p w:rsidR="00ED6FD6" w:rsidRPr="00957584" w:rsidRDefault="00ED6FD6" w:rsidP="00724A0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389" w:type="dxa"/>
            <w:vAlign w:val="center"/>
          </w:tcPr>
          <w:p w:rsidR="00ED6FD6" w:rsidRPr="00957584" w:rsidRDefault="00ED6FD6" w:rsidP="00724A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 xml:space="preserve">Opracowanie projektu graficznego oraz druk </w:t>
            </w:r>
            <w:r w:rsidRPr="00957584">
              <w:rPr>
                <w:rFonts w:ascii="Times New Roman" w:hAnsi="Times New Roman"/>
                <w:b/>
                <w:sz w:val="24"/>
                <w:szCs w:val="24"/>
              </w:rPr>
              <w:t>plakatu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 xml:space="preserve"> o miejscach udzielania pomocy osobom bezdomnym na terenie województwa kujawsko - pomorskiego „Zima 2017/2018”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br/>
              <w:t>o następujących parametrach:</w:t>
            </w:r>
          </w:p>
        </w:tc>
        <w:tc>
          <w:tcPr>
            <w:tcW w:w="4825" w:type="dxa"/>
          </w:tcPr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a) format B1,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b) papier: kreda mat 170  gr,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 xml:space="preserve">c) nakład: 200 egzemplarzy, 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d) kolor: pełny kolor,</w:t>
            </w:r>
          </w:p>
          <w:p w:rsidR="00ED6FD6" w:rsidRPr="00957584" w:rsidRDefault="00ED6FD6" w:rsidP="00724A0D">
            <w:pPr>
              <w:spacing w:after="0" w:line="240" w:lineRule="auto"/>
              <w:ind w:left="238" w:hanging="198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e) lakierowany dwustronnie;</w:t>
            </w:r>
          </w:p>
        </w:tc>
      </w:tr>
      <w:tr w:rsidR="00ED6FD6" w:rsidRPr="0022205F" w:rsidTr="00724A0D">
        <w:tc>
          <w:tcPr>
            <w:tcW w:w="675" w:type="dxa"/>
          </w:tcPr>
          <w:p w:rsidR="00ED6FD6" w:rsidRPr="00957584" w:rsidRDefault="00ED6FD6" w:rsidP="00724A0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389" w:type="dxa"/>
            <w:vAlign w:val="center"/>
          </w:tcPr>
          <w:p w:rsidR="00ED6FD6" w:rsidRPr="00957584" w:rsidRDefault="00ED6FD6" w:rsidP="00724A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 xml:space="preserve">Opracowanie projektu graficznego oraz druk </w:t>
            </w:r>
            <w:r w:rsidRPr="00957584">
              <w:rPr>
                <w:rFonts w:ascii="Times New Roman" w:hAnsi="Times New Roman"/>
                <w:b/>
                <w:sz w:val="24"/>
                <w:szCs w:val="24"/>
              </w:rPr>
              <w:t>plakatu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 xml:space="preserve"> o miejscach udzielania pomocy osobom bezdomnym na terenie województwa kujawsko - pomorskiego „Zima 2017/2018”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br/>
              <w:t>o następujących parametrach:</w:t>
            </w:r>
          </w:p>
        </w:tc>
        <w:tc>
          <w:tcPr>
            <w:tcW w:w="4825" w:type="dxa"/>
          </w:tcPr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a) format A2,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b) papier: kreda mat 170  gr,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 xml:space="preserve">c) nakład: 700 egzemplarzy, 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d) kolor: pełny kolor,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e) lakierowany dwustronnie;</w:t>
            </w:r>
          </w:p>
        </w:tc>
      </w:tr>
      <w:tr w:rsidR="00ED6FD6" w:rsidRPr="0022205F" w:rsidTr="00724A0D">
        <w:tc>
          <w:tcPr>
            <w:tcW w:w="675" w:type="dxa"/>
          </w:tcPr>
          <w:p w:rsidR="00ED6FD6" w:rsidRPr="00957584" w:rsidRDefault="00ED6FD6" w:rsidP="00724A0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389" w:type="dxa"/>
            <w:vAlign w:val="center"/>
          </w:tcPr>
          <w:p w:rsidR="00ED6FD6" w:rsidRPr="00957584" w:rsidRDefault="00ED6FD6" w:rsidP="00724A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 xml:space="preserve">Opracowanie projektu graficznego oraz druk  </w:t>
            </w:r>
            <w:r w:rsidRPr="00957584">
              <w:rPr>
                <w:rFonts w:ascii="Times New Roman" w:hAnsi="Times New Roman"/>
                <w:b/>
                <w:sz w:val="24"/>
                <w:szCs w:val="24"/>
              </w:rPr>
              <w:t>plakatu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 xml:space="preserve"> informacyjnego dot. tego jak mądrze pomagać osobom bezdomnym „Zima 2017/2018” o następujących parametrach:</w:t>
            </w:r>
          </w:p>
        </w:tc>
        <w:tc>
          <w:tcPr>
            <w:tcW w:w="4825" w:type="dxa"/>
          </w:tcPr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a) format A2,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b) papier: kreda mat 170  gr,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 xml:space="preserve">c) nakład: 200 egzemplarzy, 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d) kolor: pełny kolor,</w:t>
            </w:r>
          </w:p>
          <w:p w:rsidR="00ED6FD6" w:rsidRPr="00957584" w:rsidRDefault="00ED6FD6" w:rsidP="00724A0D">
            <w:pPr>
              <w:pStyle w:val="ListParagraph"/>
              <w:spacing w:after="0" w:line="240" w:lineRule="auto"/>
              <w:ind w:left="238" w:hanging="1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e) lakierowany dwustronnie;</w:t>
            </w:r>
          </w:p>
        </w:tc>
      </w:tr>
      <w:tr w:rsidR="00ED6FD6" w:rsidRPr="0022205F" w:rsidTr="00724A0D">
        <w:tc>
          <w:tcPr>
            <w:tcW w:w="675" w:type="dxa"/>
          </w:tcPr>
          <w:p w:rsidR="00ED6FD6" w:rsidRPr="00957584" w:rsidRDefault="00ED6FD6" w:rsidP="00724A0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389" w:type="dxa"/>
            <w:vAlign w:val="center"/>
          </w:tcPr>
          <w:p w:rsidR="00ED6FD6" w:rsidRPr="00957584" w:rsidRDefault="00ED6FD6" w:rsidP="00724A0D">
            <w:pPr>
              <w:suppressAutoHyphens w:val="0"/>
              <w:autoSpaceDN/>
              <w:spacing w:before="120" w:after="0" w:line="24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957584">
              <w:rPr>
                <w:rFonts w:ascii="Times New Roman" w:hAnsi="Times New Roman"/>
                <w:sz w:val="24"/>
                <w:szCs w:val="24"/>
              </w:rPr>
              <w:t>Opracowanie projektu graficznego oraz druk</w:t>
            </w:r>
            <w:bookmarkStart w:id="0" w:name="_GoBack"/>
            <w:bookmarkEnd w:id="0"/>
            <w:r w:rsidRPr="009575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7584">
              <w:rPr>
                <w:rFonts w:ascii="Times New Roman" w:hAnsi="Times New Roman"/>
                <w:b/>
                <w:sz w:val="24"/>
                <w:szCs w:val="24"/>
              </w:rPr>
              <w:t>ulotki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 xml:space="preserve"> o miejscach udzielania pomocy osobom bezdomnym na terenie województwa kujawsko - pomorskiego „Zima 2017/2018”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br/>
              <w:t>o następujących parametrach:</w:t>
            </w:r>
          </w:p>
        </w:tc>
        <w:tc>
          <w:tcPr>
            <w:tcW w:w="4825" w:type="dxa"/>
          </w:tcPr>
          <w:p w:rsidR="00ED6FD6" w:rsidRPr="00957584" w:rsidRDefault="00ED6FD6" w:rsidP="00724A0D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ind w:left="304" w:hanging="208"/>
              <w:contextualSpacing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>format A4 (ulotka dwustronna, złożona, złamana na 3 części),</w:t>
            </w:r>
          </w:p>
          <w:p w:rsidR="00ED6FD6" w:rsidRPr="00957584" w:rsidRDefault="00ED6FD6" w:rsidP="00724A0D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ind w:left="304" w:hanging="208"/>
              <w:contextualSpacing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>papier: kredowy 135 gr,</w:t>
            </w:r>
          </w:p>
          <w:p w:rsidR="00ED6FD6" w:rsidRPr="00957584" w:rsidRDefault="00ED6FD6" w:rsidP="00724A0D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ind w:left="304" w:hanging="208"/>
              <w:contextualSpacing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>nakład: 6 000 egzemplarzy,</w:t>
            </w:r>
          </w:p>
          <w:p w:rsidR="00ED6FD6" w:rsidRPr="00957584" w:rsidRDefault="00ED6FD6" w:rsidP="00724A0D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ind w:left="304" w:hanging="208"/>
              <w:contextualSpacing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7584">
              <w:rPr>
                <w:rFonts w:ascii="Times New Roman" w:hAnsi="Times New Roman"/>
                <w:sz w:val="24"/>
                <w:szCs w:val="24"/>
              </w:rPr>
              <w:t>kolor: pełny kolor.</w:t>
            </w:r>
          </w:p>
        </w:tc>
      </w:tr>
    </w:tbl>
    <w:p w:rsidR="00ED6FD6" w:rsidRPr="00957584" w:rsidRDefault="00ED6FD6" w:rsidP="00BD06F6">
      <w:pPr>
        <w:rPr>
          <w:rFonts w:ascii="Times New Roman" w:hAnsi="Times New Roman"/>
          <w:sz w:val="24"/>
          <w:szCs w:val="24"/>
        </w:rPr>
      </w:pPr>
      <w:r w:rsidRPr="00957584">
        <w:rPr>
          <w:rFonts w:ascii="Times New Roman" w:hAnsi="Times New Roman"/>
          <w:sz w:val="24"/>
          <w:szCs w:val="24"/>
        </w:rPr>
        <w:t>Szczegółowy opis przedmiotu zamówienia</w:t>
      </w:r>
    </w:p>
    <w:p w:rsidR="00ED6FD6" w:rsidRDefault="00ED6FD6" w:rsidP="00FF6C85">
      <w:pPr>
        <w:spacing w:after="0" w:line="240" w:lineRule="auto"/>
        <w:rPr>
          <w:b/>
          <w:u w:val="single"/>
        </w:rPr>
      </w:pPr>
    </w:p>
    <w:p w:rsidR="00ED6FD6" w:rsidRDefault="00ED6FD6" w:rsidP="00FF6C85">
      <w:pPr>
        <w:spacing w:after="0" w:line="240" w:lineRule="auto"/>
        <w:rPr>
          <w:rFonts w:cs="Tahoma"/>
        </w:rPr>
      </w:pPr>
    </w:p>
    <w:p w:rsidR="00ED6FD6" w:rsidRPr="00957584" w:rsidRDefault="00ED6FD6" w:rsidP="00FF6C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584">
        <w:rPr>
          <w:rFonts w:ascii="Times New Roman" w:hAnsi="Times New Roman"/>
          <w:sz w:val="24"/>
          <w:szCs w:val="24"/>
        </w:rPr>
        <w:t xml:space="preserve">UWAGA: </w:t>
      </w:r>
    </w:p>
    <w:p w:rsidR="00ED6FD6" w:rsidRDefault="00ED6FD6" w:rsidP="00A20340">
      <w:pPr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957584">
        <w:rPr>
          <w:rFonts w:ascii="Times New Roman" w:hAnsi="Times New Roman"/>
          <w:sz w:val="24"/>
          <w:szCs w:val="24"/>
        </w:rPr>
        <w:t>la Informatorów – nie planuje się nadania numeru ISBN</w:t>
      </w:r>
      <w:r>
        <w:rPr>
          <w:rFonts w:ascii="Times New Roman" w:hAnsi="Times New Roman"/>
          <w:sz w:val="24"/>
          <w:szCs w:val="24"/>
        </w:rPr>
        <w:t>.</w:t>
      </w:r>
    </w:p>
    <w:p w:rsidR="00ED6FD6" w:rsidRPr="00A20340" w:rsidRDefault="00ED6FD6" w:rsidP="00A20340">
      <w:pPr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ramach realizacji przedmiotu zamówienia Wykonawca na własny koszt dostarczy przedmiot zamówienia do siedziby Zamawiającego oraz wniesie i złoży we wskazanym miejscu. </w:t>
      </w:r>
      <w:r w:rsidRPr="00A20340">
        <w:rPr>
          <w:rFonts w:ascii="Times New Roman" w:hAnsi="Times New Roman"/>
          <w:sz w:val="24"/>
          <w:szCs w:val="24"/>
        </w:rPr>
        <w:t xml:space="preserve"> </w:t>
      </w:r>
    </w:p>
    <w:sectPr w:rsidR="00ED6FD6" w:rsidRPr="00A20340" w:rsidSect="00D16B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FD6" w:rsidRDefault="00ED6FD6" w:rsidP="00F424E1">
      <w:pPr>
        <w:spacing w:after="0" w:line="240" w:lineRule="auto"/>
      </w:pPr>
      <w:r>
        <w:separator/>
      </w:r>
    </w:p>
  </w:endnote>
  <w:endnote w:type="continuationSeparator" w:id="0">
    <w:p w:rsidR="00ED6FD6" w:rsidRDefault="00ED6FD6" w:rsidP="00F4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FD6" w:rsidRDefault="00ED6FD6" w:rsidP="00F424E1">
      <w:pPr>
        <w:spacing w:after="0" w:line="240" w:lineRule="auto"/>
      </w:pPr>
      <w:r>
        <w:separator/>
      </w:r>
    </w:p>
  </w:footnote>
  <w:footnote w:type="continuationSeparator" w:id="0">
    <w:p w:rsidR="00ED6FD6" w:rsidRDefault="00ED6FD6" w:rsidP="00F4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FD6" w:rsidRPr="00957584" w:rsidRDefault="00ED6FD6" w:rsidP="00957584">
    <w:pPr>
      <w:jc w:val="right"/>
      <w:rPr>
        <w:rFonts w:ascii="Times New Roman" w:hAnsi="Times New Roman"/>
        <w:i/>
        <w:sz w:val="20"/>
        <w:szCs w:val="20"/>
      </w:rPr>
    </w:pPr>
    <w:r w:rsidRPr="00957584">
      <w:rPr>
        <w:rFonts w:ascii="Times New Roman" w:hAnsi="Times New Roman"/>
        <w:i/>
        <w:sz w:val="20"/>
        <w:szCs w:val="20"/>
      </w:rPr>
      <w:t xml:space="preserve">Załącznik nr 1 </w:t>
    </w:r>
  </w:p>
  <w:p w:rsidR="00ED6FD6" w:rsidRDefault="00ED6FD6" w:rsidP="00F424E1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E2512"/>
    <w:multiLevelType w:val="hybridMultilevel"/>
    <w:tmpl w:val="7BDAB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F34D17"/>
    <w:multiLevelType w:val="hybridMultilevel"/>
    <w:tmpl w:val="64129CA0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1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3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5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7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9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1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3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53" w:hanging="180"/>
      </w:pPr>
      <w:rPr>
        <w:rFonts w:cs="Times New Roman"/>
      </w:rPr>
    </w:lvl>
  </w:abstractNum>
  <w:abstractNum w:abstractNumId="2">
    <w:nsid w:val="295A142C"/>
    <w:multiLevelType w:val="hybridMultilevel"/>
    <w:tmpl w:val="06E4AC82"/>
    <w:lvl w:ilvl="0" w:tplc="8758AA8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1607746"/>
    <w:multiLevelType w:val="hybridMultilevel"/>
    <w:tmpl w:val="1C345364"/>
    <w:lvl w:ilvl="0" w:tplc="8758AA8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C6242C"/>
    <w:multiLevelType w:val="hybridMultilevel"/>
    <w:tmpl w:val="9386F3E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810B346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4A7747C"/>
    <w:multiLevelType w:val="hybridMultilevel"/>
    <w:tmpl w:val="0F30F5E8"/>
    <w:lvl w:ilvl="0" w:tplc="B37E8EB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14A4E0C"/>
    <w:multiLevelType w:val="hybridMultilevel"/>
    <w:tmpl w:val="0D9C60E8"/>
    <w:lvl w:ilvl="0" w:tplc="944C9F18">
      <w:start w:val="1"/>
      <w:numFmt w:val="lowerLetter"/>
      <w:lvlText w:val="%1)"/>
      <w:lvlJc w:val="left"/>
      <w:pPr>
        <w:ind w:left="14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1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3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5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7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9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1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3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53" w:hanging="180"/>
      </w:pPr>
      <w:rPr>
        <w:rFonts w:cs="Times New Roman"/>
      </w:rPr>
    </w:lvl>
  </w:abstractNum>
  <w:abstractNum w:abstractNumId="7">
    <w:nsid w:val="53FA6606"/>
    <w:multiLevelType w:val="hybridMultilevel"/>
    <w:tmpl w:val="AE94DCC8"/>
    <w:lvl w:ilvl="0" w:tplc="944C9F1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44C9F1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A5483238">
      <w:start w:val="7"/>
      <w:numFmt w:val="decimal"/>
      <w:lvlText w:val="%3."/>
      <w:lvlJc w:val="left"/>
      <w:pPr>
        <w:ind w:left="36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2D568A"/>
    <w:multiLevelType w:val="hybridMultilevel"/>
    <w:tmpl w:val="8562A7DA"/>
    <w:lvl w:ilvl="0" w:tplc="944C9F1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A5483238">
      <w:start w:val="7"/>
      <w:numFmt w:val="decimal"/>
      <w:lvlText w:val="%3."/>
      <w:lvlJc w:val="left"/>
      <w:pPr>
        <w:ind w:left="36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9EC"/>
    <w:rsid w:val="00063C9A"/>
    <w:rsid w:val="000E1F72"/>
    <w:rsid w:val="000F1F10"/>
    <w:rsid w:val="0022205F"/>
    <w:rsid w:val="00243539"/>
    <w:rsid w:val="00257CAB"/>
    <w:rsid w:val="002B1E12"/>
    <w:rsid w:val="002C3B9A"/>
    <w:rsid w:val="003026EA"/>
    <w:rsid w:val="00385F48"/>
    <w:rsid w:val="003954B8"/>
    <w:rsid w:val="003E4DE7"/>
    <w:rsid w:val="00430645"/>
    <w:rsid w:val="004815E2"/>
    <w:rsid w:val="0049300A"/>
    <w:rsid w:val="00512B93"/>
    <w:rsid w:val="00513939"/>
    <w:rsid w:val="005269B4"/>
    <w:rsid w:val="00591BA1"/>
    <w:rsid w:val="005A1156"/>
    <w:rsid w:val="005E539E"/>
    <w:rsid w:val="00625807"/>
    <w:rsid w:val="00664F6E"/>
    <w:rsid w:val="00677B1F"/>
    <w:rsid w:val="00712169"/>
    <w:rsid w:val="00724A0D"/>
    <w:rsid w:val="007763E4"/>
    <w:rsid w:val="007C1F69"/>
    <w:rsid w:val="008129EC"/>
    <w:rsid w:val="00833081"/>
    <w:rsid w:val="00840941"/>
    <w:rsid w:val="00911325"/>
    <w:rsid w:val="00946CEC"/>
    <w:rsid w:val="00957584"/>
    <w:rsid w:val="00987172"/>
    <w:rsid w:val="009B52B1"/>
    <w:rsid w:val="00A143ED"/>
    <w:rsid w:val="00A20340"/>
    <w:rsid w:val="00B02862"/>
    <w:rsid w:val="00B3721D"/>
    <w:rsid w:val="00B433C5"/>
    <w:rsid w:val="00B924CB"/>
    <w:rsid w:val="00BB668E"/>
    <w:rsid w:val="00BD06F6"/>
    <w:rsid w:val="00BE5248"/>
    <w:rsid w:val="00C5674B"/>
    <w:rsid w:val="00CC5B8B"/>
    <w:rsid w:val="00D16BA6"/>
    <w:rsid w:val="00D16CF5"/>
    <w:rsid w:val="00D758FD"/>
    <w:rsid w:val="00DA14A2"/>
    <w:rsid w:val="00DD5892"/>
    <w:rsid w:val="00E449F4"/>
    <w:rsid w:val="00ED6FD6"/>
    <w:rsid w:val="00F124F8"/>
    <w:rsid w:val="00F424E1"/>
    <w:rsid w:val="00FE4390"/>
    <w:rsid w:val="00FF6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9EC"/>
    <w:pPr>
      <w:suppressAutoHyphens/>
      <w:autoSpaceDN w:val="0"/>
      <w:spacing w:after="200" w:line="276" w:lineRule="auto"/>
      <w:textAlignment w:val="baseline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129EC"/>
    <w:rPr>
      <w:rFonts w:cs="Times New Roman"/>
      <w:color w:val="0000FF"/>
      <w:u w:val="single"/>
    </w:rPr>
  </w:style>
  <w:style w:type="paragraph" w:customStyle="1" w:styleId="io-ox-signature">
    <w:name w:val="io-ox-signature"/>
    <w:basedOn w:val="Normal"/>
    <w:uiPriority w:val="99"/>
    <w:rsid w:val="008129EC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C5674B"/>
    <w:pPr>
      <w:ind w:left="720"/>
    </w:pPr>
  </w:style>
  <w:style w:type="paragraph" w:styleId="BodyText">
    <w:name w:val="Body Text"/>
    <w:basedOn w:val="Normal"/>
    <w:link w:val="BodyTextChar"/>
    <w:uiPriority w:val="99"/>
    <w:semiHidden/>
    <w:rsid w:val="00C5674B"/>
    <w:pPr>
      <w:autoSpaceDN/>
      <w:spacing w:after="120"/>
      <w:textAlignment w:val="auto"/>
    </w:pPr>
    <w:rPr>
      <w:rFonts w:cs="Calibri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5674B"/>
    <w:rPr>
      <w:rFonts w:ascii="Calibri" w:eastAsia="Times New Roman" w:hAnsi="Calibri" w:cs="Calibri"/>
      <w:lang w:eastAsia="ar-SA" w:bidi="ar-SA"/>
    </w:rPr>
  </w:style>
  <w:style w:type="table" w:styleId="TableGrid">
    <w:name w:val="Table Grid"/>
    <w:basedOn w:val="TableNormal"/>
    <w:uiPriority w:val="99"/>
    <w:rsid w:val="00C5674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F42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24E1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rsid w:val="00F42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24E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58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283</Words>
  <Characters>1700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annak</dc:creator>
  <cp:keywords/>
  <dc:description/>
  <cp:lastModifiedBy>krzysztof</cp:lastModifiedBy>
  <cp:revision>2</cp:revision>
  <cp:lastPrinted>2016-09-14T12:18:00Z</cp:lastPrinted>
  <dcterms:created xsi:type="dcterms:W3CDTF">2017-10-15T16:06:00Z</dcterms:created>
  <dcterms:modified xsi:type="dcterms:W3CDTF">2017-10-15T16:06:00Z</dcterms:modified>
</cp:coreProperties>
</file>