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8D3" w:rsidRPr="00AF0125" w:rsidRDefault="00B528D3" w:rsidP="00AF0125">
      <w:pPr>
        <w:spacing w:after="0" w:line="240" w:lineRule="auto"/>
        <w:jc w:val="right"/>
        <w:rPr>
          <w:b/>
          <w:sz w:val="24"/>
          <w:szCs w:val="24"/>
          <w:u w:val="single"/>
          <w:lang w:eastAsia="pl-PL"/>
        </w:rPr>
      </w:pPr>
      <w:bookmarkStart w:id="0" w:name="_GoBack"/>
      <w:bookmarkEnd w:id="0"/>
      <w:r>
        <w:rPr>
          <w:sz w:val="24"/>
          <w:szCs w:val="24"/>
          <w:lang w:eastAsia="pl-PL"/>
        </w:rPr>
        <w:t xml:space="preserve">Załącznik </w:t>
      </w:r>
      <w:r w:rsidRPr="00AF0125">
        <w:rPr>
          <w:sz w:val="24"/>
          <w:szCs w:val="24"/>
          <w:lang w:eastAsia="pl-PL"/>
        </w:rPr>
        <w:t xml:space="preserve">nr  </w:t>
      </w:r>
      <w:r>
        <w:rPr>
          <w:sz w:val="24"/>
          <w:szCs w:val="24"/>
          <w:lang w:eastAsia="pl-PL"/>
        </w:rPr>
        <w:t>5 do Zapytania ofertowego</w:t>
      </w:r>
      <w:r w:rsidRPr="00AF0125">
        <w:rPr>
          <w:sz w:val="24"/>
          <w:szCs w:val="24"/>
          <w:lang w:eastAsia="pl-PL"/>
        </w:rPr>
        <w:br/>
      </w:r>
    </w:p>
    <w:p w:rsidR="00B528D3" w:rsidRPr="00AF0125" w:rsidRDefault="00B528D3" w:rsidP="00AF0125">
      <w:pPr>
        <w:spacing w:after="0" w:line="240" w:lineRule="auto"/>
        <w:rPr>
          <w:sz w:val="24"/>
          <w:szCs w:val="24"/>
          <w:lang w:eastAsia="pl-PL"/>
        </w:rPr>
      </w:pPr>
    </w:p>
    <w:p w:rsidR="00B528D3" w:rsidRDefault="00B528D3" w:rsidP="00EB0682">
      <w:pPr>
        <w:spacing w:after="0" w:line="240" w:lineRule="auto"/>
        <w:jc w:val="center"/>
        <w:rPr>
          <w:b/>
          <w:sz w:val="28"/>
          <w:szCs w:val="28"/>
          <w:lang w:eastAsia="pl-PL"/>
        </w:rPr>
      </w:pPr>
      <w:r w:rsidRPr="00AF0125">
        <w:rPr>
          <w:b/>
          <w:sz w:val="28"/>
          <w:szCs w:val="28"/>
          <w:lang w:eastAsia="pl-PL"/>
        </w:rPr>
        <w:t>Sprawo</w:t>
      </w:r>
      <w:r>
        <w:rPr>
          <w:b/>
          <w:sz w:val="28"/>
          <w:szCs w:val="28"/>
          <w:lang w:eastAsia="pl-PL"/>
        </w:rPr>
        <w:t xml:space="preserve">zdanie z realizacji spotkania świadomościowego  </w:t>
      </w:r>
    </w:p>
    <w:p w:rsidR="00B528D3" w:rsidRPr="008D5A02" w:rsidRDefault="00B528D3" w:rsidP="00EB0682">
      <w:pPr>
        <w:spacing w:after="0" w:line="240" w:lineRule="auto"/>
        <w:jc w:val="center"/>
        <w:rPr>
          <w:b/>
          <w:sz w:val="16"/>
          <w:szCs w:val="16"/>
          <w:lang w:eastAsia="pl-PL"/>
        </w:rPr>
      </w:pPr>
    </w:p>
    <w:p w:rsidR="00B528D3" w:rsidRPr="000B6AD6" w:rsidRDefault="00B528D3" w:rsidP="000B6AD6">
      <w:pPr>
        <w:spacing w:after="0" w:line="240" w:lineRule="auto"/>
        <w:jc w:val="center"/>
        <w:rPr>
          <w:b/>
          <w:sz w:val="28"/>
          <w:szCs w:val="28"/>
          <w:lang w:eastAsia="pl-PL"/>
        </w:rPr>
      </w:pPr>
      <w:r w:rsidRPr="008335E3">
        <w:rPr>
          <w:b/>
        </w:rPr>
        <w:t>w zakresie problematyki chorób otępiennych w ramach projektu „Kujawsko-Pomorskie Środowiskowe Centrum Opieki</w:t>
      </w:r>
      <w:r>
        <w:rPr>
          <w:b/>
          <w:sz w:val="28"/>
          <w:szCs w:val="28"/>
          <w:lang w:eastAsia="pl-PL"/>
        </w:rPr>
        <w:t xml:space="preserve"> </w:t>
      </w:r>
      <w:r w:rsidRPr="008335E3">
        <w:rPr>
          <w:b/>
        </w:rPr>
        <w:t xml:space="preserve">Psychogeriatrycznej w Otępieniach”, w ramach Osi Priorytetowej: </w:t>
      </w:r>
      <w:r w:rsidRPr="008335E3">
        <w:rPr>
          <w:b/>
        </w:rPr>
        <w:br/>
        <w:t xml:space="preserve">IV. Innowacje społeczne i współpraca ponadnarodowa, Działania 4.1. Innowacje społeczne </w:t>
      </w:r>
      <w:r>
        <w:rPr>
          <w:b/>
        </w:rPr>
        <w:br/>
      </w:r>
      <w:r w:rsidRPr="008335E3">
        <w:rPr>
          <w:b/>
        </w:rPr>
        <w:t>w ramach Programu Operacyjnego Wiedza Edukacja Rozwój na lata 2014-2020 współfinansowanego ze środków Unii Europejskiej.</w:t>
      </w:r>
      <w:r>
        <w:rPr>
          <w:lang w:eastAsia="pl-PL"/>
        </w:rPr>
        <w:t xml:space="preserve">  </w:t>
      </w:r>
    </w:p>
    <w:p w:rsidR="00B528D3" w:rsidRPr="00EB0682" w:rsidRDefault="00B528D3" w:rsidP="00AF0125">
      <w:pPr>
        <w:suppressAutoHyphens/>
        <w:spacing w:after="0" w:line="240" w:lineRule="auto"/>
        <w:jc w:val="center"/>
        <w:rPr>
          <w:b/>
          <w:sz w:val="16"/>
          <w:szCs w:val="16"/>
          <w:lang w:eastAsia="ar-SA"/>
        </w:rPr>
      </w:pPr>
    </w:p>
    <w:p w:rsidR="00B528D3" w:rsidRPr="00AF0125" w:rsidRDefault="00B528D3" w:rsidP="00AF0125">
      <w:pPr>
        <w:suppressAutoHyphens/>
        <w:spacing w:after="0" w:line="240" w:lineRule="auto"/>
        <w:jc w:val="center"/>
        <w:rPr>
          <w:b/>
          <w:bCs/>
          <w:i/>
          <w:iCs/>
          <w:lang w:eastAsia="ar-SA"/>
        </w:rPr>
      </w:pPr>
      <w:r w:rsidRPr="00AF0125">
        <w:rPr>
          <w:b/>
          <w:lang w:eastAsia="ar-SA"/>
        </w:rPr>
        <w:t>Zadanie zrealizowano zgodnie z umową nr</w:t>
      </w:r>
      <w:r w:rsidRPr="00AF0125">
        <w:rPr>
          <w:b/>
          <w:bCs/>
          <w:i/>
          <w:iCs/>
          <w:sz w:val="20"/>
          <w:szCs w:val="20"/>
          <w:lang w:eastAsia="ar-SA"/>
        </w:rPr>
        <w:t xml:space="preserve"> </w:t>
      </w:r>
      <w:r>
        <w:rPr>
          <w:b/>
          <w:bCs/>
          <w:i/>
          <w:iCs/>
          <w:lang w:eastAsia="ar-SA"/>
        </w:rPr>
        <w:t xml:space="preserve"> ………………………………..   z dnia ……………….2017</w:t>
      </w:r>
      <w:r w:rsidRPr="00AF0125">
        <w:rPr>
          <w:b/>
          <w:bCs/>
          <w:i/>
          <w:iCs/>
          <w:lang w:eastAsia="ar-SA"/>
        </w:rPr>
        <w:t xml:space="preserve"> r</w:t>
      </w:r>
    </w:p>
    <w:p w:rsidR="00B528D3" w:rsidRPr="00AF0125" w:rsidRDefault="00B528D3" w:rsidP="00AF0125">
      <w:pPr>
        <w:suppressAutoHyphens/>
        <w:spacing w:after="0" w:line="240" w:lineRule="auto"/>
        <w:jc w:val="both"/>
        <w:rPr>
          <w:b/>
          <w:lang w:eastAsia="ar-SA"/>
        </w:rPr>
      </w:pP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I. INFORMACJE OGÓLNE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34"/>
        <w:gridCol w:w="3528"/>
        <w:gridCol w:w="4926"/>
      </w:tblGrid>
      <w:tr w:rsidR="00B528D3" w:rsidRPr="00082489" w:rsidTr="00895273">
        <w:tc>
          <w:tcPr>
            <w:tcW w:w="449" w:type="pct"/>
          </w:tcPr>
          <w:p w:rsidR="00B528D3" w:rsidRPr="00AF0125" w:rsidRDefault="00B528D3" w:rsidP="00AF012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1899" w:type="pct"/>
          </w:tcPr>
          <w:p w:rsidR="00B528D3" w:rsidRPr="00AF0125" w:rsidRDefault="00B528D3" w:rsidP="00AF0125">
            <w:pPr>
              <w:spacing w:after="0" w:line="240" w:lineRule="auto"/>
              <w:rPr>
                <w:rFonts w:cs="TimesNewRomanPS-BoldMT"/>
                <w:b/>
                <w:bCs/>
                <w:sz w:val="20"/>
                <w:szCs w:val="20"/>
                <w:lang w:eastAsia="pl-PL"/>
              </w:rPr>
            </w:pPr>
            <w:r w:rsidRPr="00AF0125">
              <w:rPr>
                <w:rFonts w:cs="TimesNewRomanPS-BoldMT"/>
                <w:b/>
                <w:bCs/>
                <w:sz w:val="20"/>
                <w:szCs w:val="20"/>
                <w:lang w:eastAsia="pl-PL"/>
              </w:rPr>
              <w:t>NAZWA WYKONAWCY:</w:t>
            </w:r>
          </w:p>
          <w:p w:rsidR="00B528D3" w:rsidRPr="00AF0125" w:rsidRDefault="00B528D3" w:rsidP="00AF0125">
            <w:pPr>
              <w:spacing w:after="0" w:line="240" w:lineRule="auto"/>
              <w:rPr>
                <w:rFonts w:cs="TimesNewRomanPS-BoldMT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52" w:type="pct"/>
          </w:tcPr>
          <w:p w:rsidR="00B528D3" w:rsidRPr="00AF0125" w:rsidRDefault="00B528D3" w:rsidP="00AF0125">
            <w:pPr>
              <w:spacing w:after="0" w:line="240" w:lineRule="auto"/>
              <w:rPr>
                <w:rFonts w:cs="TimesNewRomanPS-BoldMT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B528D3" w:rsidRPr="00082489" w:rsidTr="00895273">
        <w:tc>
          <w:tcPr>
            <w:tcW w:w="449" w:type="pct"/>
          </w:tcPr>
          <w:p w:rsidR="00B528D3" w:rsidRPr="00AF0125" w:rsidRDefault="00B528D3" w:rsidP="00AF0125">
            <w:pPr>
              <w:numPr>
                <w:ilvl w:val="1"/>
                <w:numId w:val="1"/>
              </w:numPr>
              <w:spacing w:after="0" w:line="240" w:lineRule="auto"/>
              <w:ind w:left="340" w:hanging="227"/>
              <w:contextualSpacing/>
              <w:jc w:val="both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1899" w:type="pct"/>
          </w:tcPr>
          <w:p w:rsidR="00B528D3" w:rsidRPr="00AF0125" w:rsidRDefault="00B528D3" w:rsidP="00AF0125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Tytuł zrealizowanego spotkania świadomościowego:</w:t>
            </w:r>
          </w:p>
        </w:tc>
        <w:tc>
          <w:tcPr>
            <w:tcW w:w="2652" w:type="pct"/>
          </w:tcPr>
          <w:p w:rsidR="00B528D3" w:rsidRPr="00AF0125" w:rsidRDefault="00B528D3" w:rsidP="00AF0125">
            <w:pPr>
              <w:spacing w:after="0" w:line="240" w:lineRule="auto"/>
              <w:rPr>
                <w:b/>
                <w:sz w:val="20"/>
                <w:szCs w:val="20"/>
                <w:lang w:eastAsia="pl-PL"/>
              </w:rPr>
            </w:pPr>
          </w:p>
        </w:tc>
      </w:tr>
      <w:tr w:rsidR="00B528D3" w:rsidRPr="00082489" w:rsidTr="00895273">
        <w:tc>
          <w:tcPr>
            <w:tcW w:w="449" w:type="pct"/>
          </w:tcPr>
          <w:p w:rsidR="00B528D3" w:rsidRPr="00AF0125" w:rsidRDefault="00B528D3" w:rsidP="00AF0125">
            <w:pPr>
              <w:numPr>
                <w:ilvl w:val="1"/>
                <w:numId w:val="1"/>
              </w:numPr>
              <w:spacing w:after="0" w:line="240" w:lineRule="auto"/>
              <w:ind w:left="340" w:hanging="227"/>
              <w:contextualSpacing/>
              <w:jc w:val="both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1899" w:type="pct"/>
          </w:tcPr>
          <w:p w:rsidR="00B528D3" w:rsidRPr="00AF0125" w:rsidRDefault="00B528D3" w:rsidP="00AF0125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Termin realizacji spotkania świadomościowego</w:t>
            </w:r>
            <w:r w:rsidRPr="00AF0125">
              <w:rPr>
                <w:sz w:val="24"/>
                <w:szCs w:val="24"/>
                <w:lang w:eastAsia="pl-PL"/>
              </w:rPr>
              <w:t>:</w:t>
            </w:r>
          </w:p>
        </w:tc>
        <w:tc>
          <w:tcPr>
            <w:tcW w:w="2652" w:type="pct"/>
          </w:tcPr>
          <w:p w:rsidR="00B528D3" w:rsidRPr="00AF0125" w:rsidRDefault="00B528D3" w:rsidP="00AF0125">
            <w:pPr>
              <w:spacing w:after="0" w:line="240" w:lineRule="auto"/>
              <w:rPr>
                <w:b/>
                <w:sz w:val="20"/>
                <w:szCs w:val="20"/>
                <w:lang w:eastAsia="pl-PL"/>
              </w:rPr>
            </w:pPr>
          </w:p>
        </w:tc>
      </w:tr>
      <w:tr w:rsidR="00B528D3" w:rsidRPr="00082489" w:rsidTr="00895273">
        <w:tc>
          <w:tcPr>
            <w:tcW w:w="449" w:type="pct"/>
          </w:tcPr>
          <w:p w:rsidR="00B528D3" w:rsidRPr="00AF0125" w:rsidRDefault="00B528D3" w:rsidP="00AF0125">
            <w:pPr>
              <w:numPr>
                <w:ilvl w:val="1"/>
                <w:numId w:val="1"/>
              </w:numPr>
              <w:spacing w:after="0" w:line="240" w:lineRule="auto"/>
              <w:ind w:left="340" w:hanging="227"/>
              <w:contextualSpacing/>
              <w:jc w:val="both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1899" w:type="pct"/>
          </w:tcPr>
          <w:p w:rsidR="00B528D3" w:rsidRPr="00AF0125" w:rsidRDefault="00B528D3" w:rsidP="00AF0125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AF0125">
              <w:rPr>
                <w:sz w:val="24"/>
                <w:szCs w:val="24"/>
                <w:lang w:eastAsia="pl-PL"/>
              </w:rPr>
              <w:t>Liczba godzin</w:t>
            </w:r>
          </w:p>
          <w:p w:rsidR="00B528D3" w:rsidRPr="00AF0125" w:rsidRDefault="00B528D3" w:rsidP="00AF0125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AF0125">
              <w:rPr>
                <w:sz w:val="24"/>
                <w:szCs w:val="24"/>
                <w:lang w:eastAsia="pl-PL"/>
              </w:rPr>
              <w:t xml:space="preserve">dydaktycznych/zegarowych: </w:t>
            </w:r>
          </w:p>
        </w:tc>
        <w:tc>
          <w:tcPr>
            <w:tcW w:w="2652" w:type="pct"/>
          </w:tcPr>
          <w:p w:rsidR="00B528D3" w:rsidRPr="00AF0125" w:rsidRDefault="00B528D3" w:rsidP="00AF0125">
            <w:pPr>
              <w:spacing w:after="0" w:line="240" w:lineRule="auto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B528D3" w:rsidRPr="00082489" w:rsidTr="00895273">
        <w:tc>
          <w:tcPr>
            <w:tcW w:w="449" w:type="pct"/>
          </w:tcPr>
          <w:p w:rsidR="00B528D3" w:rsidRPr="00AF0125" w:rsidRDefault="00B528D3" w:rsidP="00AF0125">
            <w:pPr>
              <w:numPr>
                <w:ilvl w:val="1"/>
                <w:numId w:val="1"/>
              </w:numPr>
              <w:spacing w:after="0" w:line="240" w:lineRule="auto"/>
              <w:ind w:left="340" w:hanging="227"/>
              <w:contextualSpacing/>
              <w:jc w:val="both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1899" w:type="pct"/>
          </w:tcPr>
          <w:p w:rsidR="00B528D3" w:rsidRPr="00AF0125" w:rsidRDefault="00B528D3" w:rsidP="00EB0682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AF0125">
              <w:rPr>
                <w:sz w:val="24"/>
                <w:szCs w:val="24"/>
                <w:lang w:eastAsia="pl-PL"/>
              </w:rPr>
              <w:t>Liczba uczestników</w:t>
            </w:r>
            <w:r>
              <w:rPr>
                <w:sz w:val="24"/>
                <w:szCs w:val="24"/>
                <w:lang w:eastAsia="pl-PL"/>
              </w:rPr>
              <w:t xml:space="preserve"> spotkania świadomościowego</w:t>
            </w:r>
            <w:r w:rsidRPr="00AF0125">
              <w:rPr>
                <w:sz w:val="24"/>
                <w:szCs w:val="24"/>
                <w:lang w:eastAsia="pl-PL"/>
              </w:rPr>
              <w:t xml:space="preserve">, ogółem, </w:t>
            </w:r>
            <w:r>
              <w:rPr>
                <w:sz w:val="24"/>
                <w:szCs w:val="24"/>
                <w:lang w:eastAsia="pl-PL"/>
              </w:rPr>
              <w:br/>
            </w:r>
            <w:r w:rsidRPr="00AF0125">
              <w:rPr>
                <w:sz w:val="24"/>
                <w:szCs w:val="24"/>
                <w:lang w:eastAsia="pl-PL"/>
              </w:rPr>
              <w:t>w tym:</w:t>
            </w:r>
          </w:p>
        </w:tc>
        <w:tc>
          <w:tcPr>
            <w:tcW w:w="2652" w:type="pct"/>
          </w:tcPr>
          <w:p w:rsidR="00B528D3" w:rsidRPr="00AF0125" w:rsidRDefault="00B528D3" w:rsidP="00AF0125">
            <w:pPr>
              <w:spacing w:after="0" w:line="240" w:lineRule="auto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B528D3" w:rsidRPr="00082489" w:rsidTr="00895273">
        <w:tc>
          <w:tcPr>
            <w:tcW w:w="449" w:type="pct"/>
          </w:tcPr>
          <w:p w:rsidR="00B528D3" w:rsidRPr="00AF0125" w:rsidRDefault="00B528D3" w:rsidP="00AF0125">
            <w:pPr>
              <w:numPr>
                <w:ilvl w:val="1"/>
                <w:numId w:val="1"/>
              </w:numPr>
              <w:spacing w:after="0" w:line="240" w:lineRule="auto"/>
              <w:ind w:left="340" w:hanging="227"/>
              <w:contextualSpacing/>
              <w:jc w:val="both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1899" w:type="pct"/>
          </w:tcPr>
          <w:p w:rsidR="00B528D3" w:rsidRPr="00AF0125" w:rsidRDefault="00B528D3" w:rsidP="00AF0125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AF0125">
              <w:rPr>
                <w:sz w:val="24"/>
                <w:szCs w:val="24"/>
                <w:lang w:eastAsia="pl-PL"/>
              </w:rPr>
              <w:t>kobiet</w:t>
            </w:r>
          </w:p>
        </w:tc>
        <w:tc>
          <w:tcPr>
            <w:tcW w:w="2652" w:type="pct"/>
          </w:tcPr>
          <w:p w:rsidR="00B528D3" w:rsidRPr="00AF0125" w:rsidRDefault="00B528D3" w:rsidP="00AF0125">
            <w:pPr>
              <w:spacing w:after="0" w:line="240" w:lineRule="auto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B528D3" w:rsidRPr="00082489" w:rsidTr="00895273">
        <w:tc>
          <w:tcPr>
            <w:tcW w:w="449" w:type="pct"/>
          </w:tcPr>
          <w:p w:rsidR="00B528D3" w:rsidRPr="00AF0125" w:rsidRDefault="00B528D3" w:rsidP="00AF0125">
            <w:pPr>
              <w:numPr>
                <w:ilvl w:val="1"/>
                <w:numId w:val="1"/>
              </w:numPr>
              <w:spacing w:after="0" w:line="240" w:lineRule="auto"/>
              <w:ind w:left="340" w:hanging="227"/>
              <w:contextualSpacing/>
              <w:jc w:val="both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1899" w:type="pct"/>
          </w:tcPr>
          <w:p w:rsidR="00B528D3" w:rsidRPr="00AF0125" w:rsidRDefault="00B528D3" w:rsidP="00AF0125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AF0125">
              <w:rPr>
                <w:sz w:val="24"/>
                <w:szCs w:val="24"/>
                <w:lang w:eastAsia="pl-PL"/>
              </w:rPr>
              <w:t>mężczyzn</w:t>
            </w:r>
          </w:p>
        </w:tc>
        <w:tc>
          <w:tcPr>
            <w:tcW w:w="2652" w:type="pct"/>
          </w:tcPr>
          <w:p w:rsidR="00B528D3" w:rsidRPr="00AF0125" w:rsidRDefault="00B528D3" w:rsidP="00AF0125">
            <w:pPr>
              <w:spacing w:after="0" w:line="240" w:lineRule="auto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B528D3" w:rsidRPr="00082489" w:rsidTr="00895273">
        <w:tc>
          <w:tcPr>
            <w:tcW w:w="449" w:type="pct"/>
          </w:tcPr>
          <w:p w:rsidR="00B528D3" w:rsidRPr="00AF0125" w:rsidRDefault="00B528D3" w:rsidP="00AF0125">
            <w:pPr>
              <w:numPr>
                <w:ilvl w:val="1"/>
                <w:numId w:val="1"/>
              </w:numPr>
              <w:spacing w:after="0" w:line="240" w:lineRule="auto"/>
              <w:ind w:left="340" w:hanging="227"/>
              <w:contextualSpacing/>
              <w:jc w:val="both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1899" w:type="pct"/>
          </w:tcPr>
          <w:p w:rsidR="00B528D3" w:rsidRPr="00AF0125" w:rsidRDefault="00B528D3" w:rsidP="00AF0125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Miejsce spotkania świadomościowego</w:t>
            </w:r>
            <w:r w:rsidRPr="00AF0125">
              <w:rPr>
                <w:sz w:val="24"/>
                <w:szCs w:val="24"/>
                <w:lang w:eastAsia="pl-PL"/>
              </w:rPr>
              <w:t>:</w:t>
            </w:r>
          </w:p>
        </w:tc>
        <w:tc>
          <w:tcPr>
            <w:tcW w:w="2652" w:type="pct"/>
          </w:tcPr>
          <w:p w:rsidR="00B528D3" w:rsidRPr="00AF0125" w:rsidRDefault="00B528D3" w:rsidP="00AF0125">
            <w:pPr>
              <w:spacing w:after="0" w:line="240" w:lineRule="auto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B528D3" w:rsidRPr="00082489" w:rsidTr="00895273">
        <w:tc>
          <w:tcPr>
            <w:tcW w:w="449" w:type="pct"/>
          </w:tcPr>
          <w:p w:rsidR="00B528D3" w:rsidRPr="00AF0125" w:rsidRDefault="00B528D3" w:rsidP="00AF0125">
            <w:pPr>
              <w:numPr>
                <w:ilvl w:val="1"/>
                <w:numId w:val="1"/>
              </w:numPr>
              <w:spacing w:after="0" w:line="240" w:lineRule="auto"/>
              <w:ind w:left="340" w:hanging="227"/>
              <w:contextualSpacing/>
              <w:jc w:val="both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1899" w:type="pct"/>
          </w:tcPr>
          <w:p w:rsidR="00B528D3" w:rsidRPr="00AF0125" w:rsidRDefault="00B528D3" w:rsidP="00AF0125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AF0125">
              <w:rPr>
                <w:sz w:val="24"/>
                <w:szCs w:val="24"/>
                <w:lang w:eastAsia="pl-PL"/>
              </w:rPr>
              <w:t>Wykaz prelegentów:</w:t>
            </w:r>
          </w:p>
        </w:tc>
        <w:tc>
          <w:tcPr>
            <w:tcW w:w="2652" w:type="pct"/>
          </w:tcPr>
          <w:p w:rsidR="00B528D3" w:rsidRPr="00AF0125" w:rsidRDefault="00B528D3" w:rsidP="00AF0125">
            <w:pPr>
              <w:spacing w:after="0" w:line="240" w:lineRule="auto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B528D3" w:rsidRPr="00082489" w:rsidTr="00895273">
        <w:tc>
          <w:tcPr>
            <w:tcW w:w="449" w:type="pct"/>
          </w:tcPr>
          <w:p w:rsidR="00B528D3" w:rsidRPr="00AF0125" w:rsidRDefault="00B528D3" w:rsidP="00AF0125">
            <w:pPr>
              <w:numPr>
                <w:ilvl w:val="1"/>
                <w:numId w:val="1"/>
              </w:numPr>
              <w:spacing w:after="0" w:line="240" w:lineRule="auto"/>
              <w:ind w:left="340" w:hanging="227"/>
              <w:contextualSpacing/>
              <w:jc w:val="both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1899" w:type="pct"/>
          </w:tcPr>
          <w:p w:rsidR="00B528D3" w:rsidRPr="00AF0125" w:rsidRDefault="00B528D3" w:rsidP="00AF0125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Opiekun spotkania świadomościowego</w:t>
            </w:r>
            <w:r w:rsidRPr="00AF0125">
              <w:rPr>
                <w:sz w:val="24"/>
                <w:szCs w:val="24"/>
                <w:lang w:eastAsia="pl-PL"/>
              </w:rPr>
              <w:t>:</w:t>
            </w:r>
          </w:p>
        </w:tc>
        <w:tc>
          <w:tcPr>
            <w:tcW w:w="2652" w:type="pct"/>
          </w:tcPr>
          <w:p w:rsidR="00B528D3" w:rsidRPr="00AF0125" w:rsidRDefault="00B528D3" w:rsidP="00AF0125">
            <w:pPr>
              <w:spacing w:after="0" w:line="240" w:lineRule="auto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B528D3" w:rsidRPr="00082489" w:rsidTr="00895273">
        <w:tc>
          <w:tcPr>
            <w:tcW w:w="449" w:type="pct"/>
          </w:tcPr>
          <w:p w:rsidR="00B528D3" w:rsidRPr="00AF0125" w:rsidRDefault="00B528D3" w:rsidP="00AF0125">
            <w:pPr>
              <w:numPr>
                <w:ilvl w:val="1"/>
                <w:numId w:val="1"/>
              </w:numPr>
              <w:spacing w:after="0" w:line="240" w:lineRule="auto"/>
              <w:ind w:left="340" w:hanging="227"/>
              <w:contextualSpacing/>
              <w:jc w:val="both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1899" w:type="pct"/>
          </w:tcPr>
          <w:p w:rsidR="00B528D3" w:rsidRPr="00AF0125" w:rsidRDefault="00B528D3" w:rsidP="00AF0125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Wykaz materiałów ze spotkania </w:t>
            </w:r>
            <w:r w:rsidRPr="00AF0125">
              <w:rPr>
                <w:sz w:val="24"/>
                <w:szCs w:val="24"/>
                <w:lang w:eastAsia="pl-PL"/>
              </w:rPr>
              <w:t xml:space="preserve"> </w:t>
            </w:r>
            <w:r>
              <w:rPr>
                <w:sz w:val="24"/>
                <w:szCs w:val="24"/>
                <w:lang w:eastAsia="pl-PL"/>
              </w:rPr>
              <w:t>świadomościowego</w:t>
            </w:r>
            <w:r w:rsidRPr="00AF0125">
              <w:rPr>
                <w:sz w:val="24"/>
                <w:szCs w:val="24"/>
                <w:lang w:eastAsia="pl-PL"/>
              </w:rPr>
              <w:t xml:space="preserve"> dla uczestników: </w:t>
            </w:r>
          </w:p>
        </w:tc>
        <w:tc>
          <w:tcPr>
            <w:tcW w:w="2652" w:type="pct"/>
          </w:tcPr>
          <w:p w:rsidR="00B528D3" w:rsidRPr="00AF0125" w:rsidRDefault="00B528D3" w:rsidP="00AF0125">
            <w:pPr>
              <w:spacing w:after="0" w:line="240" w:lineRule="auto"/>
              <w:jc w:val="both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B528D3" w:rsidRPr="00082489" w:rsidTr="00895273">
        <w:tc>
          <w:tcPr>
            <w:tcW w:w="449" w:type="pct"/>
          </w:tcPr>
          <w:p w:rsidR="00B528D3" w:rsidRPr="00AF0125" w:rsidRDefault="00B528D3" w:rsidP="00AF0125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1899" w:type="pct"/>
          </w:tcPr>
          <w:p w:rsidR="00B528D3" w:rsidRPr="00AF0125" w:rsidRDefault="00B528D3" w:rsidP="00AF0125">
            <w:pPr>
              <w:spacing w:after="0" w:line="240" w:lineRule="auto"/>
              <w:rPr>
                <w:rFonts w:cs="TimesNewRomanPS-BoldMT"/>
                <w:b/>
                <w:bCs/>
                <w:sz w:val="24"/>
                <w:szCs w:val="24"/>
                <w:lang w:eastAsia="pl-PL"/>
              </w:rPr>
            </w:pPr>
            <w:r w:rsidRPr="00AF0125">
              <w:rPr>
                <w:rFonts w:cs="TimesNewRomanPS-BoldMT"/>
                <w:b/>
                <w:bCs/>
                <w:sz w:val="20"/>
                <w:szCs w:val="20"/>
                <w:lang w:eastAsia="pl-PL"/>
              </w:rPr>
              <w:t>DANE OSOBY SPORZĄDZAJĄCEJ SPRAWOZDANIE</w:t>
            </w:r>
            <w:r w:rsidRPr="00AF0125">
              <w:rPr>
                <w:rFonts w:cs="TimesNewRomanPS-BoldMT"/>
                <w:b/>
                <w:bCs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2652" w:type="pct"/>
          </w:tcPr>
          <w:p w:rsidR="00B528D3" w:rsidRPr="00AF0125" w:rsidRDefault="00B528D3" w:rsidP="00AF0125">
            <w:pPr>
              <w:spacing w:after="0" w:line="240" w:lineRule="auto"/>
              <w:rPr>
                <w:rFonts w:cs="TimesNewRomanPS-BoldMT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B528D3" w:rsidRPr="00082489" w:rsidTr="00895273">
        <w:tc>
          <w:tcPr>
            <w:tcW w:w="449" w:type="pct"/>
          </w:tcPr>
          <w:p w:rsidR="00B528D3" w:rsidRPr="00AF0125" w:rsidRDefault="00B528D3" w:rsidP="00AF0125">
            <w:pPr>
              <w:numPr>
                <w:ilvl w:val="1"/>
                <w:numId w:val="1"/>
              </w:numPr>
              <w:spacing w:after="0" w:line="240" w:lineRule="auto"/>
              <w:ind w:left="340" w:hanging="227"/>
              <w:contextualSpacing/>
              <w:jc w:val="both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1899" w:type="pct"/>
          </w:tcPr>
          <w:p w:rsidR="00B528D3" w:rsidRPr="00AF0125" w:rsidRDefault="00B528D3" w:rsidP="00AF0125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AF0125">
              <w:rPr>
                <w:sz w:val="24"/>
                <w:szCs w:val="24"/>
                <w:lang w:eastAsia="pl-PL"/>
              </w:rPr>
              <w:t>Imię i nazwisko:</w:t>
            </w:r>
          </w:p>
        </w:tc>
        <w:tc>
          <w:tcPr>
            <w:tcW w:w="2652" w:type="pct"/>
          </w:tcPr>
          <w:p w:rsidR="00B528D3" w:rsidRPr="00AF0125" w:rsidRDefault="00B528D3" w:rsidP="00AF0125">
            <w:pPr>
              <w:spacing w:after="0" w:line="240" w:lineRule="auto"/>
              <w:rPr>
                <w:rFonts w:cs="TimesNewRomanPS-BoldMT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B528D3" w:rsidRPr="00082489" w:rsidTr="00895273">
        <w:tc>
          <w:tcPr>
            <w:tcW w:w="449" w:type="pct"/>
          </w:tcPr>
          <w:p w:rsidR="00B528D3" w:rsidRPr="00AF0125" w:rsidRDefault="00B528D3" w:rsidP="00AF0125">
            <w:pPr>
              <w:numPr>
                <w:ilvl w:val="1"/>
                <w:numId w:val="1"/>
              </w:numPr>
              <w:spacing w:after="0" w:line="240" w:lineRule="auto"/>
              <w:ind w:left="340" w:hanging="227"/>
              <w:contextualSpacing/>
              <w:jc w:val="both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1899" w:type="pct"/>
          </w:tcPr>
          <w:p w:rsidR="00B528D3" w:rsidRPr="00AF0125" w:rsidRDefault="00B528D3" w:rsidP="00AF0125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AF0125">
              <w:rPr>
                <w:sz w:val="24"/>
                <w:szCs w:val="24"/>
                <w:lang w:eastAsia="pl-PL"/>
              </w:rPr>
              <w:t>Nr telefonu:</w:t>
            </w:r>
          </w:p>
        </w:tc>
        <w:tc>
          <w:tcPr>
            <w:tcW w:w="2652" w:type="pct"/>
          </w:tcPr>
          <w:p w:rsidR="00B528D3" w:rsidRPr="00AF0125" w:rsidRDefault="00B528D3" w:rsidP="00AF0125">
            <w:pPr>
              <w:spacing w:after="0" w:line="240" w:lineRule="auto"/>
              <w:rPr>
                <w:rFonts w:cs="TimesNewRomanPS-BoldMT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B528D3" w:rsidRPr="00082489" w:rsidTr="00895273">
        <w:tc>
          <w:tcPr>
            <w:tcW w:w="449" w:type="pct"/>
          </w:tcPr>
          <w:p w:rsidR="00B528D3" w:rsidRPr="00AF0125" w:rsidRDefault="00B528D3" w:rsidP="00AF0125">
            <w:pPr>
              <w:numPr>
                <w:ilvl w:val="1"/>
                <w:numId w:val="1"/>
              </w:numPr>
              <w:spacing w:after="0" w:line="240" w:lineRule="auto"/>
              <w:ind w:left="340" w:hanging="227"/>
              <w:contextualSpacing/>
              <w:jc w:val="both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1899" w:type="pct"/>
          </w:tcPr>
          <w:p w:rsidR="00B528D3" w:rsidRPr="00AF0125" w:rsidRDefault="00B528D3" w:rsidP="00AF0125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AF0125">
              <w:rPr>
                <w:sz w:val="24"/>
                <w:szCs w:val="24"/>
                <w:lang w:eastAsia="pl-PL"/>
              </w:rPr>
              <w:t>Adres poczty elektronicznej:</w:t>
            </w:r>
          </w:p>
        </w:tc>
        <w:tc>
          <w:tcPr>
            <w:tcW w:w="2652" w:type="pct"/>
          </w:tcPr>
          <w:p w:rsidR="00B528D3" w:rsidRPr="00AF0125" w:rsidRDefault="00B528D3" w:rsidP="00AF0125">
            <w:pPr>
              <w:spacing w:after="0" w:line="240" w:lineRule="auto"/>
              <w:rPr>
                <w:rFonts w:cs="TimesNewRomanPS-BoldMT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II. PRZEBIEG REALIZACJI ZAMÓWIENIA</w:t>
      </w:r>
    </w:p>
    <w:p w:rsidR="00B528D3" w:rsidRPr="00AF0125" w:rsidRDefault="00B528D3" w:rsidP="00AF0125">
      <w:pPr>
        <w:tabs>
          <w:tab w:val="left" w:pos="993"/>
        </w:tabs>
        <w:spacing w:before="120" w:after="120" w:line="240" w:lineRule="auto"/>
        <w:rPr>
          <w:b/>
          <w:sz w:val="24"/>
          <w:szCs w:val="24"/>
          <w:lang w:eastAsia="pl-PL"/>
        </w:rPr>
      </w:pPr>
      <w:r>
        <w:rPr>
          <w:b/>
          <w:sz w:val="24"/>
          <w:szCs w:val="24"/>
          <w:lang w:eastAsia="pl-PL"/>
        </w:rPr>
        <w:t>1. Cel spotkania świadomościowego</w:t>
      </w:r>
      <w:r w:rsidRPr="00AF0125">
        <w:rPr>
          <w:b/>
          <w:sz w:val="24"/>
          <w:szCs w:val="24"/>
          <w:lang w:eastAsia="pl-PL"/>
        </w:rPr>
        <w:t>, w tym:</w:t>
      </w:r>
    </w:p>
    <w:p w:rsidR="00B528D3" w:rsidRPr="00AF0125" w:rsidRDefault="00B528D3" w:rsidP="00AF0125">
      <w:pPr>
        <w:tabs>
          <w:tab w:val="left" w:pos="993"/>
        </w:tabs>
        <w:spacing w:after="0" w:line="240" w:lineRule="auto"/>
        <w:rPr>
          <w:b/>
          <w:lang w:eastAsia="pl-PL"/>
        </w:rPr>
      </w:pPr>
      <w:r>
        <w:rPr>
          <w:b/>
          <w:lang w:eastAsia="pl-PL"/>
        </w:rPr>
        <w:t xml:space="preserve">WARTOŚĆ MERYTORYCZNA </w:t>
      </w:r>
      <w:r w:rsidRPr="008A0C5E">
        <w:rPr>
          <w:b/>
          <w:lang w:eastAsia="pl-PL"/>
        </w:rPr>
        <w:t>SPOTKANIA ŚWIADOMOŚCIOWEGO</w:t>
      </w:r>
      <w:r w:rsidRPr="00AF0125">
        <w:rPr>
          <w:b/>
          <w:lang w:eastAsia="pl-PL"/>
        </w:rPr>
        <w:t>: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tabs>
          <w:tab w:val="left" w:pos="993"/>
        </w:tabs>
        <w:spacing w:after="0" w:line="240" w:lineRule="auto"/>
        <w:rPr>
          <w:b/>
          <w:lang w:eastAsia="pl-PL"/>
        </w:rPr>
      </w:pPr>
      <w:r w:rsidRPr="00AF0125">
        <w:rPr>
          <w:b/>
          <w:lang w:eastAsia="pl-PL"/>
        </w:rPr>
        <w:t>ORGANIZACJA</w:t>
      </w:r>
      <w:r>
        <w:rPr>
          <w:b/>
          <w:lang w:eastAsia="pl-PL"/>
        </w:rPr>
        <w:t xml:space="preserve"> </w:t>
      </w:r>
      <w:r w:rsidRPr="008A0C5E">
        <w:rPr>
          <w:b/>
          <w:lang w:eastAsia="pl-PL"/>
        </w:rPr>
        <w:t>SPOTKANIA ŚWIADOMOŚCIOWEGO</w:t>
      </w:r>
      <w:r w:rsidRPr="00AF0125">
        <w:rPr>
          <w:b/>
          <w:lang w:eastAsia="pl-PL"/>
        </w:rPr>
        <w:t>: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tabs>
          <w:tab w:val="left" w:pos="993"/>
        </w:tabs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 xml:space="preserve">2. Zakres tematyczny </w:t>
      </w:r>
      <w:r>
        <w:rPr>
          <w:b/>
          <w:sz w:val="24"/>
          <w:szCs w:val="24"/>
          <w:lang w:eastAsia="pl-PL"/>
        </w:rPr>
        <w:t>–</w:t>
      </w:r>
      <w:r w:rsidRPr="00AF0125">
        <w:rPr>
          <w:b/>
          <w:sz w:val="24"/>
          <w:szCs w:val="24"/>
          <w:lang w:eastAsia="pl-PL"/>
        </w:rPr>
        <w:t xml:space="preserve"> program</w:t>
      </w:r>
      <w:r>
        <w:rPr>
          <w:b/>
          <w:sz w:val="24"/>
          <w:szCs w:val="24"/>
          <w:lang w:eastAsia="pl-PL"/>
        </w:rPr>
        <w:t xml:space="preserve"> spotkania świadomościowego</w:t>
      </w:r>
      <w:r w:rsidRPr="00AF0125">
        <w:rPr>
          <w:b/>
          <w:sz w:val="24"/>
          <w:szCs w:val="24"/>
          <w:lang w:eastAsia="pl-PL"/>
        </w:rPr>
        <w:t>: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3. Metody dydaktyczne: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tabs>
          <w:tab w:val="left" w:pos="993"/>
        </w:tabs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5. Czy zaistniały jakieś problemy podczas realizacji</w:t>
      </w:r>
      <w:r>
        <w:rPr>
          <w:b/>
          <w:sz w:val="24"/>
          <w:szCs w:val="24"/>
          <w:lang w:eastAsia="pl-PL"/>
        </w:rPr>
        <w:t xml:space="preserve"> spotkania świadomościowego</w:t>
      </w:r>
      <w:r w:rsidRPr="00AF0125">
        <w:rPr>
          <w:b/>
          <w:sz w:val="24"/>
          <w:szCs w:val="24"/>
          <w:lang w:eastAsia="pl-PL"/>
        </w:rPr>
        <w:t>?</w:t>
      </w:r>
    </w:p>
    <w:p w:rsidR="00B528D3" w:rsidRPr="00AF0125" w:rsidRDefault="00B528D3" w:rsidP="00AF0125">
      <w:pPr>
        <w:spacing w:after="0" w:line="240" w:lineRule="auto"/>
        <w:ind w:left="2136" w:firstLine="696"/>
        <w:rPr>
          <w:b/>
          <w:sz w:val="24"/>
          <w:szCs w:val="24"/>
          <w:lang w:eastAsia="pl-PL"/>
        </w:rPr>
      </w:pPr>
    </w:p>
    <w:p w:rsidR="00B528D3" w:rsidRPr="00AF0125" w:rsidRDefault="00B528D3" w:rsidP="00AF0125">
      <w:pPr>
        <w:spacing w:after="0" w:line="240" w:lineRule="auto"/>
        <w:ind w:left="2136" w:firstLine="274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TAK</w:t>
      </w:r>
      <w:r w:rsidRPr="00AF0125">
        <w:rPr>
          <w:b/>
          <w:sz w:val="24"/>
          <w:szCs w:val="24"/>
          <w:lang w:eastAsia="pl-PL"/>
        </w:rPr>
        <w:tab/>
      </w:r>
      <w:r w:rsidRPr="00AF0125">
        <w:rPr>
          <w:b/>
          <w:sz w:val="24"/>
          <w:szCs w:val="24"/>
          <w:lang w:eastAsia="pl-PL"/>
        </w:rPr>
        <w:tab/>
      </w:r>
      <w:r w:rsidRPr="00AF0125">
        <w:rPr>
          <w:b/>
          <w:sz w:val="24"/>
          <w:szCs w:val="24"/>
          <w:lang w:eastAsia="pl-PL"/>
        </w:rPr>
        <w:tab/>
      </w:r>
      <w:r w:rsidRPr="00AF0125">
        <w:rPr>
          <w:b/>
          <w:sz w:val="24"/>
          <w:szCs w:val="24"/>
          <w:lang w:eastAsia="pl-PL"/>
        </w:rPr>
        <w:tab/>
        <w:t>NIE</w:t>
      </w:r>
    </w:p>
    <w:p w:rsidR="00B528D3" w:rsidRPr="00AF0125" w:rsidRDefault="00B528D3" w:rsidP="00AF0125">
      <w:pPr>
        <w:spacing w:after="0" w:line="240" w:lineRule="auto"/>
        <w:ind w:left="2136" w:firstLine="696"/>
        <w:rPr>
          <w:b/>
          <w:sz w:val="24"/>
          <w:szCs w:val="24"/>
          <w:lang w:eastAsia="pl-PL"/>
        </w:rPr>
      </w:pP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Jeżeli TAK, należy zaznaczyć rodzaj</w:t>
      </w:r>
      <w:r>
        <w:rPr>
          <w:b/>
          <w:sz w:val="24"/>
          <w:szCs w:val="24"/>
          <w:lang w:eastAsia="pl-PL"/>
        </w:rPr>
        <w:t xml:space="preserve">   problemu podczas realizacji ww. spotkania</w:t>
      </w:r>
      <w:r w:rsidRPr="00AF0125">
        <w:rPr>
          <w:b/>
          <w:sz w:val="24"/>
          <w:szCs w:val="24"/>
          <w:lang w:eastAsia="pl-PL"/>
        </w:rPr>
        <w:t>, opisać problem oraz podjęte środki zaradcze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 xml:space="preserve">1) problemy dotyczące uczestników  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Inne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</w:p>
    <w:p w:rsidR="00B528D3" w:rsidRPr="00AF0125" w:rsidRDefault="00B528D3" w:rsidP="00AF0125">
      <w:pPr>
        <w:spacing w:after="0" w:line="240" w:lineRule="auto"/>
        <w:ind w:right="-2"/>
        <w:rPr>
          <w:bCs/>
          <w:sz w:val="24"/>
          <w:szCs w:val="24"/>
          <w:lang w:eastAsia="pl-PL"/>
        </w:rPr>
      </w:pPr>
      <w:r w:rsidRPr="00AF0125">
        <w:rPr>
          <w:bCs/>
          <w:sz w:val="24"/>
          <w:szCs w:val="24"/>
          <w:lang w:eastAsia="pl-PL"/>
        </w:rPr>
        <w:t xml:space="preserve">Integralną część sprawozdania stanowią: </w:t>
      </w:r>
    </w:p>
    <w:p w:rsidR="00B528D3" w:rsidRPr="00AF0125" w:rsidRDefault="00B528D3" w:rsidP="00AF0125">
      <w:pPr>
        <w:numPr>
          <w:ilvl w:val="0"/>
          <w:numId w:val="2"/>
        </w:numPr>
        <w:spacing w:after="0" w:line="240" w:lineRule="auto"/>
        <w:ind w:right="-2"/>
        <w:jc w:val="both"/>
        <w:rPr>
          <w:bCs/>
          <w:sz w:val="24"/>
          <w:szCs w:val="24"/>
          <w:lang w:eastAsia="pl-PL"/>
        </w:rPr>
      </w:pPr>
      <w:r w:rsidRPr="00AF0125">
        <w:rPr>
          <w:bCs/>
          <w:sz w:val="24"/>
          <w:szCs w:val="24"/>
          <w:lang w:eastAsia="pl-PL"/>
        </w:rPr>
        <w:t xml:space="preserve">program </w:t>
      </w:r>
      <w:r>
        <w:rPr>
          <w:bCs/>
          <w:sz w:val="24"/>
          <w:szCs w:val="24"/>
          <w:lang w:eastAsia="pl-PL"/>
        </w:rPr>
        <w:t xml:space="preserve">ww. spotkania </w:t>
      </w:r>
      <w:r w:rsidRPr="00AF0125">
        <w:rPr>
          <w:bCs/>
          <w:sz w:val="24"/>
          <w:szCs w:val="24"/>
          <w:lang w:eastAsia="pl-PL"/>
        </w:rPr>
        <w:t xml:space="preserve">z podpisami </w:t>
      </w:r>
      <w:r>
        <w:rPr>
          <w:bCs/>
          <w:sz w:val="24"/>
          <w:szCs w:val="24"/>
          <w:lang w:eastAsia="pl-PL"/>
        </w:rPr>
        <w:t>prelegenta/</w:t>
      </w:r>
      <w:r w:rsidRPr="00AF0125">
        <w:rPr>
          <w:bCs/>
          <w:sz w:val="24"/>
          <w:szCs w:val="24"/>
          <w:lang w:eastAsia="pl-PL"/>
        </w:rPr>
        <w:t>prelegentów potwierdzającymi realizację całości programu;</w:t>
      </w:r>
    </w:p>
    <w:p w:rsidR="00B528D3" w:rsidRPr="00AF0125" w:rsidRDefault="00B528D3" w:rsidP="00AF0125">
      <w:pPr>
        <w:numPr>
          <w:ilvl w:val="0"/>
          <w:numId w:val="2"/>
        </w:numPr>
        <w:spacing w:after="0" w:line="240" w:lineRule="auto"/>
        <w:ind w:right="-2"/>
        <w:jc w:val="both"/>
        <w:rPr>
          <w:bCs/>
          <w:sz w:val="24"/>
          <w:szCs w:val="24"/>
          <w:lang w:eastAsia="pl-PL"/>
        </w:rPr>
      </w:pPr>
      <w:r w:rsidRPr="00AF0125">
        <w:rPr>
          <w:bCs/>
          <w:sz w:val="24"/>
          <w:szCs w:val="24"/>
          <w:lang w:eastAsia="pl-PL"/>
        </w:rPr>
        <w:t>oryginały podpisanych list obecności;</w:t>
      </w:r>
    </w:p>
    <w:p w:rsidR="00B528D3" w:rsidRPr="00AF0125" w:rsidRDefault="00B528D3" w:rsidP="00AF0125">
      <w:pPr>
        <w:numPr>
          <w:ilvl w:val="0"/>
          <w:numId w:val="2"/>
        </w:numPr>
        <w:spacing w:after="0" w:line="240" w:lineRule="auto"/>
        <w:ind w:right="-2"/>
        <w:jc w:val="both"/>
        <w:rPr>
          <w:bCs/>
          <w:sz w:val="24"/>
          <w:szCs w:val="24"/>
          <w:lang w:eastAsia="pl-PL"/>
        </w:rPr>
      </w:pPr>
      <w:r w:rsidRPr="00AF0125">
        <w:rPr>
          <w:bCs/>
          <w:sz w:val="24"/>
          <w:szCs w:val="24"/>
          <w:lang w:eastAsia="pl-PL"/>
        </w:rPr>
        <w:t>lista potwierdzająca odbiór materiałów</w:t>
      </w:r>
      <w:r>
        <w:rPr>
          <w:bCs/>
          <w:sz w:val="24"/>
          <w:szCs w:val="24"/>
          <w:lang w:eastAsia="pl-PL"/>
        </w:rPr>
        <w:t xml:space="preserve"> na spotkania świadomościowe</w:t>
      </w:r>
      <w:r w:rsidRPr="00AF0125">
        <w:rPr>
          <w:bCs/>
          <w:sz w:val="24"/>
          <w:szCs w:val="24"/>
          <w:lang w:eastAsia="pl-PL"/>
        </w:rPr>
        <w:t>;</w:t>
      </w:r>
    </w:p>
    <w:p w:rsidR="00B528D3" w:rsidRPr="00AF0125" w:rsidRDefault="00B528D3" w:rsidP="00AF0125">
      <w:pPr>
        <w:numPr>
          <w:ilvl w:val="0"/>
          <w:numId w:val="2"/>
        </w:numPr>
        <w:spacing w:after="0" w:line="240" w:lineRule="auto"/>
        <w:ind w:right="-2"/>
        <w:jc w:val="both"/>
        <w:rPr>
          <w:bCs/>
          <w:sz w:val="24"/>
          <w:szCs w:val="24"/>
          <w:lang w:eastAsia="pl-PL"/>
        </w:rPr>
      </w:pPr>
      <w:r w:rsidRPr="00AF0125">
        <w:rPr>
          <w:bCs/>
          <w:sz w:val="24"/>
          <w:szCs w:val="24"/>
          <w:lang w:eastAsia="pl-PL"/>
        </w:rPr>
        <w:t xml:space="preserve">wzór materiałów </w:t>
      </w:r>
      <w:r>
        <w:rPr>
          <w:bCs/>
          <w:sz w:val="24"/>
          <w:szCs w:val="24"/>
          <w:lang w:eastAsia="pl-PL"/>
        </w:rPr>
        <w:t xml:space="preserve">na ww. spotkanie </w:t>
      </w:r>
      <w:r w:rsidRPr="00AF0125">
        <w:rPr>
          <w:bCs/>
          <w:sz w:val="24"/>
          <w:szCs w:val="24"/>
          <w:lang w:eastAsia="pl-PL"/>
        </w:rPr>
        <w:t>dla uczestników;</w:t>
      </w:r>
    </w:p>
    <w:p w:rsidR="00B528D3" w:rsidRPr="00AF0125" w:rsidRDefault="00B528D3" w:rsidP="00AF0125">
      <w:pPr>
        <w:numPr>
          <w:ilvl w:val="0"/>
          <w:numId w:val="2"/>
        </w:numPr>
        <w:spacing w:after="0" w:line="240" w:lineRule="auto"/>
        <w:ind w:right="-2"/>
        <w:jc w:val="both"/>
        <w:rPr>
          <w:bCs/>
          <w:sz w:val="24"/>
          <w:szCs w:val="24"/>
          <w:lang w:eastAsia="pl-PL"/>
        </w:rPr>
      </w:pPr>
      <w:r w:rsidRPr="00AF0125">
        <w:rPr>
          <w:bCs/>
          <w:sz w:val="24"/>
          <w:szCs w:val="24"/>
          <w:lang w:eastAsia="pl-PL"/>
        </w:rPr>
        <w:t>lista potwierdzająca odbiór zaświadczeń</w:t>
      </w:r>
      <w:r>
        <w:rPr>
          <w:bCs/>
          <w:sz w:val="24"/>
          <w:szCs w:val="24"/>
          <w:lang w:eastAsia="pl-PL"/>
        </w:rPr>
        <w:t xml:space="preserve"> z ww. spotkania</w:t>
      </w:r>
      <w:r w:rsidRPr="00AF0125">
        <w:rPr>
          <w:bCs/>
          <w:sz w:val="24"/>
          <w:szCs w:val="24"/>
          <w:lang w:eastAsia="pl-PL"/>
        </w:rPr>
        <w:t>;</w:t>
      </w:r>
    </w:p>
    <w:p w:rsidR="00B528D3" w:rsidRPr="00AF0125" w:rsidRDefault="00B528D3" w:rsidP="00AF0125">
      <w:pPr>
        <w:numPr>
          <w:ilvl w:val="0"/>
          <w:numId w:val="2"/>
        </w:numPr>
        <w:spacing w:after="0" w:line="240" w:lineRule="auto"/>
        <w:ind w:right="-2"/>
        <w:jc w:val="both"/>
        <w:rPr>
          <w:bCs/>
          <w:sz w:val="24"/>
          <w:szCs w:val="24"/>
          <w:lang w:eastAsia="pl-PL"/>
        </w:rPr>
      </w:pPr>
      <w:r w:rsidRPr="00AF0125">
        <w:rPr>
          <w:bCs/>
          <w:sz w:val="24"/>
          <w:szCs w:val="24"/>
          <w:lang w:eastAsia="pl-PL"/>
        </w:rPr>
        <w:t>lista potwi</w:t>
      </w:r>
      <w:r>
        <w:rPr>
          <w:bCs/>
          <w:sz w:val="24"/>
          <w:szCs w:val="24"/>
          <w:lang w:eastAsia="pl-PL"/>
        </w:rPr>
        <w:t>erdzająca korzystanie z cateringu</w:t>
      </w:r>
      <w:r w:rsidRPr="00AF0125">
        <w:rPr>
          <w:bCs/>
          <w:sz w:val="24"/>
          <w:szCs w:val="24"/>
          <w:lang w:eastAsia="pl-PL"/>
        </w:rPr>
        <w:t>.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</w:p>
    <w:p w:rsidR="00B528D3" w:rsidRPr="00111E52" w:rsidRDefault="00B528D3" w:rsidP="00AF0125">
      <w:pPr>
        <w:spacing w:after="0" w:line="240" w:lineRule="auto"/>
        <w:rPr>
          <w:b/>
          <w:sz w:val="16"/>
          <w:szCs w:val="16"/>
          <w:lang w:eastAsia="pl-PL"/>
        </w:rPr>
      </w:pP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 xml:space="preserve">Miejscowość, data, podpis </w:t>
      </w:r>
    </w:p>
    <w:p w:rsidR="00B528D3" w:rsidRPr="00AF0125" w:rsidRDefault="00B528D3" w:rsidP="00AF0125">
      <w:pPr>
        <w:spacing w:after="0" w:line="240" w:lineRule="auto"/>
        <w:rPr>
          <w:b/>
          <w:sz w:val="24"/>
          <w:szCs w:val="24"/>
          <w:lang w:eastAsia="pl-PL"/>
        </w:rPr>
      </w:pPr>
    </w:p>
    <w:p w:rsidR="00B528D3" w:rsidRPr="00561105" w:rsidRDefault="00B528D3" w:rsidP="00561105">
      <w:pPr>
        <w:spacing w:after="0" w:line="240" w:lineRule="auto"/>
        <w:rPr>
          <w:b/>
          <w:sz w:val="24"/>
          <w:szCs w:val="24"/>
          <w:lang w:eastAsia="pl-PL"/>
        </w:rPr>
      </w:pPr>
      <w:r w:rsidRPr="00AF0125">
        <w:rPr>
          <w:b/>
          <w:sz w:val="24"/>
          <w:szCs w:val="24"/>
          <w:lang w:eastAsia="pl-PL"/>
        </w:rPr>
        <w:t>..................................................................</w:t>
      </w:r>
    </w:p>
    <w:sectPr w:rsidR="00B528D3" w:rsidRPr="00561105" w:rsidSect="0020147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8D3" w:rsidRDefault="00B528D3" w:rsidP="00AF0125">
      <w:pPr>
        <w:spacing w:after="0" w:line="240" w:lineRule="auto"/>
      </w:pPr>
      <w:r>
        <w:separator/>
      </w:r>
    </w:p>
  </w:endnote>
  <w:endnote w:type="continuationSeparator" w:id="0">
    <w:p w:rsidR="00B528D3" w:rsidRDefault="00B528D3" w:rsidP="00AF0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8D3" w:rsidRDefault="00B528D3" w:rsidP="00AF0125">
      <w:pPr>
        <w:spacing w:after="0" w:line="240" w:lineRule="auto"/>
      </w:pPr>
      <w:r>
        <w:separator/>
      </w:r>
    </w:p>
  </w:footnote>
  <w:footnote w:type="continuationSeparator" w:id="0">
    <w:p w:rsidR="00B528D3" w:rsidRDefault="00B528D3" w:rsidP="00AF01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8D3" w:rsidRDefault="00B528D3">
    <w:pPr>
      <w:pStyle w:val="Header"/>
    </w:pPr>
    <w:r w:rsidRPr="00094CB1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53.75pt;height:45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A594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354F4F53"/>
    <w:multiLevelType w:val="hybridMultilevel"/>
    <w:tmpl w:val="42E4A05C"/>
    <w:lvl w:ilvl="0" w:tplc="85C086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276A"/>
    <w:rsid w:val="00082489"/>
    <w:rsid w:val="00082EF0"/>
    <w:rsid w:val="0008338C"/>
    <w:rsid w:val="00094CB1"/>
    <w:rsid w:val="000B6877"/>
    <w:rsid w:val="000B6AD6"/>
    <w:rsid w:val="00111E52"/>
    <w:rsid w:val="00201479"/>
    <w:rsid w:val="00336622"/>
    <w:rsid w:val="00561105"/>
    <w:rsid w:val="006C68EA"/>
    <w:rsid w:val="008335E3"/>
    <w:rsid w:val="00895273"/>
    <w:rsid w:val="008A0C5E"/>
    <w:rsid w:val="008D5A02"/>
    <w:rsid w:val="00927C85"/>
    <w:rsid w:val="00AF0125"/>
    <w:rsid w:val="00B528D3"/>
    <w:rsid w:val="00D65654"/>
    <w:rsid w:val="00EB0682"/>
    <w:rsid w:val="00ED276A"/>
    <w:rsid w:val="00FF0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47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F01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F012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F01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F0125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F0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F01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791</Words>
  <Characters>4747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 5 do Zapytania ofertowego</dc:title>
  <dc:subject/>
  <dc:creator>Karolina</dc:creator>
  <cp:keywords/>
  <dc:description/>
  <cp:lastModifiedBy>krzysztof</cp:lastModifiedBy>
  <cp:revision>2</cp:revision>
  <dcterms:created xsi:type="dcterms:W3CDTF">2017-11-06T19:15:00Z</dcterms:created>
  <dcterms:modified xsi:type="dcterms:W3CDTF">2017-11-06T19:15:00Z</dcterms:modified>
</cp:coreProperties>
</file>