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2DF" w:rsidRPr="00C81106" w:rsidRDefault="008402DF" w:rsidP="00CE7FA2">
      <w:pPr>
        <w:pStyle w:val="Heading2"/>
      </w:pPr>
      <w:bookmarkStart w:id="0" w:name="_GoBack"/>
      <w:bookmarkEnd w:id="0"/>
    </w:p>
    <w:p w:rsidR="008402DF" w:rsidRPr="00C81106" w:rsidRDefault="008402DF" w:rsidP="005E0A4B">
      <w:pPr>
        <w:spacing w:after="0" w:line="240" w:lineRule="auto"/>
        <w:jc w:val="right"/>
        <w:rPr>
          <w:b/>
        </w:rPr>
      </w:pPr>
      <w:r w:rsidRPr="008C4C94">
        <w:rPr>
          <w:b/>
        </w:rPr>
        <w:t xml:space="preserve">Załącznik nr 1 do </w:t>
      </w:r>
      <w:r>
        <w:rPr>
          <w:b/>
        </w:rPr>
        <w:t>Z</w:t>
      </w:r>
      <w:r w:rsidRPr="008C4C94">
        <w:rPr>
          <w:b/>
        </w:rPr>
        <w:t>apytania ofertowego</w:t>
      </w:r>
    </w:p>
    <w:p w:rsidR="008402DF" w:rsidRPr="004B7EF4" w:rsidRDefault="008402DF" w:rsidP="00E043DF">
      <w:pPr>
        <w:spacing w:after="0" w:line="240" w:lineRule="auto"/>
        <w:jc w:val="center"/>
        <w:rPr>
          <w:b/>
        </w:rPr>
      </w:pPr>
    </w:p>
    <w:p w:rsidR="008402DF" w:rsidRDefault="008402DF" w:rsidP="00563421">
      <w:pPr>
        <w:spacing w:after="0"/>
        <w:jc w:val="center"/>
        <w:rPr>
          <w:rFonts w:cs="DejaVuSans"/>
          <w:b/>
        </w:rPr>
      </w:pPr>
      <w:r w:rsidRPr="00563421">
        <w:rPr>
          <w:rFonts w:cs="Calibri"/>
          <w:b/>
        </w:rPr>
        <w:t xml:space="preserve">USŁUGA ORGANIZACJI DWÓCH SPOTKAŃ  </w:t>
      </w:r>
      <w:r>
        <w:rPr>
          <w:rFonts w:cs="Calibri"/>
          <w:b/>
        </w:rPr>
        <w:t>ŚWIADOMOŚCIOWYCH</w:t>
      </w:r>
      <w:r w:rsidRPr="00563421">
        <w:rPr>
          <w:rFonts w:cs="Calibri"/>
          <w:b/>
        </w:rPr>
        <w:t xml:space="preserve"> W ZAKRESIE PROBLEMATYKI CHORÓB OTĘPIENNYCH W RAMACH PROJEKTU </w:t>
      </w:r>
      <w:r>
        <w:rPr>
          <w:rFonts w:cs="Calibri"/>
          <w:b/>
        </w:rPr>
        <w:br/>
      </w:r>
      <w:r w:rsidRPr="00563421">
        <w:rPr>
          <w:rFonts w:cs="Calibri"/>
          <w:b/>
        </w:rPr>
        <w:t>„</w:t>
      </w:r>
      <w:r w:rsidRPr="00112A0A">
        <w:rPr>
          <w:rFonts w:cs="Calibri"/>
          <w:b/>
        </w:rPr>
        <w:t xml:space="preserve">KUJAWSKO-POMORSKIE ŚRODOWISKOWE CENTRUM OPIEKI PSYCHOGERIATRYCZNEJ </w:t>
      </w:r>
      <w:r>
        <w:rPr>
          <w:rFonts w:cs="Calibri"/>
          <w:b/>
        </w:rPr>
        <w:br/>
      </w:r>
      <w:r w:rsidRPr="00112A0A">
        <w:rPr>
          <w:rFonts w:cs="Calibri"/>
          <w:b/>
        </w:rPr>
        <w:t>W OTĘPIENIACH</w:t>
      </w:r>
      <w:r w:rsidRPr="00112A0A">
        <w:rPr>
          <w:rFonts w:cs="DejaVuSans"/>
          <w:b/>
        </w:rPr>
        <w:t>”</w:t>
      </w:r>
    </w:p>
    <w:p w:rsidR="008402DF" w:rsidRPr="004B7EF4" w:rsidRDefault="008402DF" w:rsidP="00563421">
      <w:pPr>
        <w:spacing w:after="0"/>
        <w:jc w:val="center"/>
        <w:rPr>
          <w:b/>
          <w:sz w:val="12"/>
          <w:szCs w:val="12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8402DF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402DF" w:rsidRPr="00E153BE" w:rsidRDefault="008402DF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="Calibri" w:hAnsi="Calibr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402DF" w:rsidRDefault="008402DF" w:rsidP="00221738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Świadczenie usługi polegającej na </w:t>
            </w:r>
            <w:r w:rsidRPr="008335E3">
              <w:rPr>
                <w:b/>
              </w:rPr>
              <w:t xml:space="preserve">organizacji dwóch jednodniowych </w:t>
            </w:r>
            <w:r w:rsidRPr="00E316D1">
              <w:rPr>
                <w:b/>
              </w:rPr>
              <w:t>spotkań świadomościowych</w:t>
            </w:r>
            <w:r w:rsidRPr="008335E3">
              <w:rPr>
                <w:b/>
              </w:rPr>
              <w:t xml:space="preserve"> w zakresie problematyki chorób otępiennych:  spotkanie nr  1 na terenie powiatu sępoleńskiego, spotkanie nr 2 na terenie miasta Bydgoszczy w ramach projektu „Kujawsko-Pomorskie Środowiskowe Centrum Opieki</w:t>
            </w:r>
          </w:p>
          <w:p w:rsidR="008402DF" w:rsidRPr="008335E3" w:rsidRDefault="008402DF" w:rsidP="00221738">
            <w:pPr>
              <w:spacing w:after="0"/>
              <w:jc w:val="both"/>
              <w:rPr>
                <w:rStyle w:val="FontStyle111"/>
                <w:rFonts w:ascii="Calibri" w:hAnsi="Calibri"/>
                <w:color w:val="auto"/>
                <w:sz w:val="22"/>
                <w:lang w:eastAsia="pl-PL"/>
              </w:rPr>
            </w:pPr>
            <w:r w:rsidRPr="008335E3">
              <w:rPr>
                <w:b/>
              </w:rPr>
              <w:t xml:space="preserve">Psychogeriatrycznej w Otępieniach”, w ramach Osi Priorytetowej: </w:t>
            </w:r>
            <w:r w:rsidRPr="008335E3">
              <w:rPr>
                <w:b/>
              </w:rPr>
              <w:br/>
              <w:t>IV. Innowacje społeczne i współpraca ponadnarodowa, Działania 4.1. Innowacje społeczne w ramach Programu Operacyjnego Wiedza Edukacja Rozwój na lata 2014-2020 współfinansowanego ze środków Unii Europejskiej.</w:t>
            </w:r>
            <w:r>
              <w:rPr>
                <w:lang w:eastAsia="pl-PL"/>
              </w:rPr>
              <w:t xml:space="preserve">  </w:t>
            </w:r>
          </w:p>
        </w:tc>
      </w:tr>
      <w:tr w:rsidR="008402DF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AF33E2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 xml:space="preserve">LICZBA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SPOTKAŃ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Łącznie dwa spotkania: </w:t>
            </w:r>
          </w:p>
          <w:p w:rsidR="008402DF" w:rsidRPr="00563421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spotkanie nr 1 na terenie powiatu sępoleńskiego,</w:t>
            </w:r>
          </w:p>
          <w:p w:rsidR="008402DF" w:rsidRPr="00C81106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-  spotkanie nr 2 na terenie miasta Bydgoszczy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,</w:t>
            </w:r>
          </w:p>
        </w:tc>
      </w:tr>
      <w:tr w:rsidR="008402DF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377CE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>ŁĄCZNA LICZBA OSÓB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563421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spotkanie nr 1 n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a terenie powiatu sępoleńskiego - 30 osób, </w:t>
            </w:r>
          </w:p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-  spotkanie nr 2 na terenie m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iasta Bydgoszczy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 - 30 osób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,</w:t>
            </w:r>
          </w:p>
          <w:p w:rsidR="008402DF" w:rsidRPr="00C81106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 Łączna liczba osób w ramach dwóch spotkań - 60 osób. </w:t>
            </w:r>
          </w:p>
        </w:tc>
      </w:tr>
      <w:tr w:rsidR="008402DF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563421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spotkanie nr 1 n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a terenie powiatu sępoleńskiego - 1 dzień, </w:t>
            </w:r>
          </w:p>
          <w:p w:rsidR="008402DF" w:rsidRPr="00C81106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 xml:space="preserve"> spotkanie nr 2 na terenie miasta Bydgoszczy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 - 1 dzień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>,</w:t>
            </w:r>
          </w:p>
        </w:tc>
      </w:tr>
      <w:tr w:rsidR="008402DF" w:rsidRPr="00C81106" w:rsidTr="0006733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TERMINY ŚWIADCZENIA USŁUGI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563421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 xml:space="preserve">spotkanie nr 1 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- powiat sępoleński - 28 listopad 2017 r. </w:t>
            </w:r>
          </w:p>
          <w:p w:rsidR="008402DF" w:rsidRPr="00C81106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 xml:space="preserve"> spotkanie nr 2 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- miasto Bydgoszcz - 29 listopad 2017 r. </w:t>
            </w:r>
          </w:p>
        </w:tc>
      </w:tr>
      <w:tr w:rsidR="008402DF" w:rsidRPr="00C81106" w:rsidTr="0006733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213D7B">
            <w:pPr>
              <w:spacing w:after="0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GRUP DOCELOWA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Spotkania świadomościowe będą skierowane m.in. do przedstawicieli</w:t>
            </w:r>
            <w:r w:rsidRPr="00AA1215">
              <w:rPr>
                <w:rStyle w:val="FontStyle111"/>
                <w:rFonts w:ascii="Calibri" w:hAnsi="Calibri" w:cs="Arial"/>
                <w:sz w:val="22"/>
              </w:rPr>
              <w:t xml:space="preserve"> władzy publicznej, w tym przedstawi</w:t>
            </w:r>
            <w:r>
              <w:rPr>
                <w:rStyle w:val="FontStyle111"/>
                <w:rFonts w:ascii="Calibri" w:hAnsi="Calibri" w:cs="Arial"/>
                <w:sz w:val="22"/>
              </w:rPr>
              <w:t>cieli samorządu terytorialnego, przedstawicieli</w:t>
            </w:r>
            <w:r w:rsidRPr="00AA1215">
              <w:rPr>
                <w:rStyle w:val="FontStyle111"/>
                <w:rFonts w:ascii="Calibri" w:hAnsi="Calibri" w:cs="Arial"/>
                <w:sz w:val="22"/>
              </w:rPr>
              <w:t xml:space="preserve"> or</w:t>
            </w:r>
            <w:r>
              <w:rPr>
                <w:rStyle w:val="FontStyle111"/>
                <w:rFonts w:ascii="Calibri" w:hAnsi="Calibri" w:cs="Arial"/>
                <w:sz w:val="22"/>
              </w:rPr>
              <w:t>ganizacji pozarządowych, lekarzy, pielęgniarek, pracowników socjalnych, proboszczów</w:t>
            </w:r>
            <w:r w:rsidRPr="00AA1215">
              <w:rPr>
                <w:rStyle w:val="FontStyle111"/>
                <w:rFonts w:ascii="Calibri" w:hAnsi="Calibri" w:cs="Arial"/>
                <w:sz w:val="22"/>
              </w:rPr>
              <w:t xml:space="preserve">, etc. </w:t>
            </w:r>
          </w:p>
        </w:tc>
      </w:tr>
      <w:tr w:rsidR="008402DF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>MIEJSCE ŚWIADCZENIA USŁUG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563421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 xml:space="preserve">spotkanie nr 1 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- powiat sępoleński, </w:t>
            </w:r>
          </w:p>
          <w:p w:rsidR="008402DF" w:rsidRPr="00C81106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- </w:t>
            </w:r>
            <w:r w:rsidRPr="00563421">
              <w:rPr>
                <w:rStyle w:val="FontStyle111"/>
                <w:rFonts w:ascii="Calibri" w:hAnsi="Calibri" w:cs="Arial"/>
                <w:sz w:val="22"/>
              </w:rPr>
              <w:t xml:space="preserve"> spotkanie nr 2 </w:t>
            </w:r>
            <w:r>
              <w:rPr>
                <w:rStyle w:val="FontStyle111"/>
                <w:rFonts w:ascii="Calibri" w:hAnsi="Calibri" w:cs="Arial"/>
                <w:sz w:val="22"/>
              </w:rPr>
              <w:t>- miasto Bydgoszcz,</w:t>
            </w:r>
          </w:p>
        </w:tc>
      </w:tr>
      <w:tr w:rsidR="008402DF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C81106" w:rsidRDefault="008402DF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CEL SPOTKANIA ŚWIADOMOŚCIOWEGO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P</w:t>
            </w:r>
            <w:r w:rsidRPr="00551FA5">
              <w:rPr>
                <w:rStyle w:val="FontStyle111"/>
                <w:rFonts w:ascii="Calibri" w:hAnsi="Calibri" w:cs="Arial"/>
                <w:sz w:val="22"/>
              </w:rPr>
              <w:t>rzedstawienie problematyki otępień w</w:t>
            </w:r>
            <w:r>
              <w:rPr>
                <w:rStyle w:val="FontStyle111"/>
                <w:rFonts w:ascii="Calibri" w:hAnsi="Calibri" w:cs="Arial"/>
                <w:sz w:val="22"/>
              </w:rPr>
              <w:t xml:space="preserve"> kontekście </w:t>
            </w:r>
            <w:r w:rsidRPr="00551FA5">
              <w:rPr>
                <w:rStyle w:val="FontStyle111"/>
                <w:rFonts w:ascii="Calibri" w:hAnsi="Calibri" w:cs="Arial"/>
                <w:sz w:val="22"/>
              </w:rPr>
              <w:t xml:space="preserve">społecznym, medycznym, </w:t>
            </w:r>
            <w:r>
              <w:rPr>
                <w:rStyle w:val="FontStyle111"/>
                <w:rFonts w:ascii="Calibri" w:hAnsi="Calibri" w:cs="Arial"/>
                <w:sz w:val="22"/>
              </w:rPr>
              <w:t>etc.</w:t>
            </w:r>
          </w:p>
        </w:tc>
      </w:tr>
      <w:tr w:rsidR="008402DF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9463A1" w:rsidRDefault="008402DF" w:rsidP="000E4896">
            <w:pPr>
              <w:pStyle w:val="Style38"/>
              <w:widowControl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9463A1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WYMAGANIA W RAMACH  </w:t>
            </w:r>
            <w:r w:rsidRPr="0062367D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USŁUGI CATERINGOWEJ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</w:pPr>
            <w:r w:rsidRPr="009463A1">
              <w:t>Wykonawca zobowiązany jest do:</w:t>
            </w:r>
          </w:p>
          <w:p w:rsidR="008402DF" w:rsidRDefault="008402DF" w:rsidP="0010171D">
            <w:pPr>
              <w:pStyle w:val="NoSpacing"/>
              <w:jc w:val="both"/>
            </w:pPr>
            <w:r>
              <w:t>a) z</w:t>
            </w:r>
            <w:r w:rsidRPr="009463A1">
              <w:t>organizowania serwisu kawowego w przerwie</w:t>
            </w:r>
            <w:r>
              <w:t xml:space="preserve"> spotkania świadomościowego</w:t>
            </w:r>
            <w:r w:rsidRPr="009463A1">
              <w:t>, który powinien obejmować:</w:t>
            </w:r>
            <w:r>
              <w:t xml:space="preserve"> </w:t>
            </w:r>
          </w:p>
          <w:p w:rsidR="008402DF" w:rsidRDefault="008402DF" w:rsidP="0010171D">
            <w:pPr>
              <w:pStyle w:val="NoSpacing"/>
              <w:jc w:val="both"/>
            </w:pPr>
            <w:r>
              <w:t xml:space="preserve">- </w:t>
            </w:r>
            <w:r w:rsidRPr="009463A1">
              <w:t xml:space="preserve">kawa czarna z ekspresu </w:t>
            </w:r>
            <w:r w:rsidRPr="009463A1">
              <w:rPr>
                <w:rStyle w:val="FontStyle111"/>
                <w:rFonts w:ascii="Calibri" w:hAnsi="Calibri" w:cs="Arial"/>
                <w:sz w:val="22"/>
              </w:rPr>
              <w:t>dla każdego uczestnika, ze stosownymi dodatkami, o których mowa poniżej</w:t>
            </w:r>
            <w:r w:rsidRPr="009463A1">
              <w:t>,</w:t>
            </w:r>
            <w:r>
              <w:t xml:space="preserve"> </w:t>
            </w:r>
          </w:p>
          <w:p w:rsidR="008402DF" w:rsidRDefault="008402DF" w:rsidP="0010171D">
            <w:pPr>
              <w:pStyle w:val="NoSpacing"/>
              <w:jc w:val="both"/>
            </w:pPr>
            <w:r>
              <w:t xml:space="preserve">- </w:t>
            </w:r>
            <w:r w:rsidRPr="009463A1">
              <w:t xml:space="preserve">herbata (różne rodzaje) w tym czarna, zielona, owocowa oraz wrzątek </w:t>
            </w:r>
            <w:r>
              <w:br/>
            </w:r>
            <w:r w:rsidRPr="009463A1">
              <w:t>w termosach,</w:t>
            </w:r>
          </w:p>
          <w:p w:rsidR="008402DF" w:rsidRDefault="008402DF" w:rsidP="0010171D">
            <w:pPr>
              <w:pStyle w:val="NoSpacing"/>
              <w:jc w:val="both"/>
            </w:pPr>
            <w:r>
              <w:t xml:space="preserve">- </w:t>
            </w:r>
            <w:r w:rsidRPr="009463A1">
              <w:t>woda mineralna gazowana, niegazowana w butelkach (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9463A1">
                <w:t>0,5 litra</w:t>
              </w:r>
            </w:smartTag>
            <w:r w:rsidRPr="009463A1">
              <w:t xml:space="preserve"> na osobę),</w:t>
            </w:r>
            <w:r>
              <w:t xml:space="preserve"> - </w:t>
            </w:r>
            <w:r w:rsidRPr="009463A1">
              <w:t>cukier, mleko/śmietanka do kawy, cytryna,</w:t>
            </w:r>
            <w:r>
              <w:t xml:space="preserve"> </w:t>
            </w:r>
          </w:p>
          <w:p w:rsidR="008402DF" w:rsidRPr="009463A1" w:rsidRDefault="008402DF" w:rsidP="0010171D">
            <w:pPr>
              <w:pStyle w:val="NoSpacing"/>
              <w:jc w:val="both"/>
            </w:pPr>
            <w:r>
              <w:t xml:space="preserve">- </w:t>
            </w:r>
            <w:r w:rsidRPr="009463A1">
              <w:t>kruche ciastka – min. 3 rodzaje (min. po 3 ciastka dla każdego uczestnika)</w:t>
            </w:r>
            <w:r>
              <w:t>;</w:t>
            </w:r>
          </w:p>
          <w:p w:rsidR="008402DF" w:rsidRPr="009463A1" w:rsidRDefault="008402DF" w:rsidP="0010171D">
            <w:pPr>
              <w:pStyle w:val="NoSpacing"/>
              <w:jc w:val="both"/>
            </w:pPr>
            <w:r>
              <w:t>b) o</w:t>
            </w:r>
            <w:r w:rsidRPr="009463A1">
              <w:t>dpowiedniego przygotowania miejsca, w którym będzie świadczona usługa, w zakresie niezbędnym do jej prawidłowej realizacji. Zamawiający wymaga, aby miejsce zlokalizowane było w sali sąsiadującej z salą konferencyjną</w:t>
            </w:r>
            <w:r>
              <w:t>/wykładową</w:t>
            </w:r>
            <w:r w:rsidRPr="009463A1">
              <w:t xml:space="preserve">, w której odbywa się spotkanie lub </w:t>
            </w:r>
            <w:r>
              <w:br/>
            </w:r>
            <w:r w:rsidRPr="009463A1">
              <w:t xml:space="preserve">w wydzielonym miejscu w </w:t>
            </w:r>
            <w:r>
              <w:t>s</w:t>
            </w:r>
            <w:r w:rsidRPr="009463A1">
              <w:t>ali</w:t>
            </w:r>
            <w:r>
              <w:t xml:space="preserve"> </w:t>
            </w:r>
            <w:r w:rsidRPr="009463A1">
              <w:t>konferencyjnej</w:t>
            </w:r>
            <w:r>
              <w:t>/wykładowej;</w:t>
            </w:r>
          </w:p>
          <w:p w:rsidR="008402DF" w:rsidRPr="009463A1" w:rsidRDefault="008402DF" w:rsidP="0010171D">
            <w:pPr>
              <w:pStyle w:val="NoSpacing"/>
              <w:jc w:val="both"/>
            </w:pPr>
            <w:r>
              <w:t>c) d</w:t>
            </w:r>
            <w:r w:rsidRPr="009463A1">
              <w:t xml:space="preserve">ostarczenia wyposażenia niezbędnego do obsługi cateringowej </w:t>
            </w:r>
            <w:r>
              <w:br/>
            </w:r>
            <w:r w:rsidRPr="009463A1">
              <w:t>(tzn. obrusów, serwetek, serwetników, zastawy stołowej, sztućców, serwisu do kawy i herbaty, st</w:t>
            </w:r>
            <w:r>
              <w:t>ołów cateringowych</w:t>
            </w:r>
            <w:r w:rsidRPr="009463A1">
              <w:t>, ekspresu do kawy, podgrzewaczy i warników/termosów, dyspenserów</w:t>
            </w:r>
            <w:r>
              <w:t xml:space="preserve"> </w:t>
            </w:r>
            <w:r w:rsidRPr="009463A1">
              <w:t xml:space="preserve">do napojów/dzbanków itp.) z wyłączeniem naczyń </w:t>
            </w:r>
            <w:r>
              <w:t>i sztućców jednorazowego użytku;</w:t>
            </w:r>
          </w:p>
          <w:p w:rsidR="008402DF" w:rsidRPr="009463A1" w:rsidRDefault="008402DF" w:rsidP="0010171D">
            <w:pPr>
              <w:pStyle w:val="NoSpacing"/>
              <w:jc w:val="both"/>
            </w:pPr>
            <w:r>
              <w:t>d) z</w:t>
            </w:r>
            <w:r w:rsidRPr="009463A1">
              <w:t xml:space="preserve">apewnienia obsługi potrzebnej do sprawnego przeprowadzenia usługi gastronomicznej, z uwzględnieniem wszelkich prac porządkowych </w:t>
            </w:r>
            <w:r>
              <w:br/>
            </w:r>
            <w:r w:rsidRPr="009463A1">
              <w:t>po zakończeniu posiłków.</w:t>
            </w:r>
          </w:p>
        </w:tc>
      </w:tr>
      <w:tr w:rsidR="008402DF" w:rsidRPr="00C81106" w:rsidTr="00D72F78">
        <w:trPr>
          <w:trHeight w:val="4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9463A1" w:rsidRDefault="008402DF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DOSTĘPNOŚĆ SAL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D17B5A" w:rsidRDefault="008402DF" w:rsidP="008C4C9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D17B5A">
              <w:rPr>
                <w:rFonts w:cs="Arial"/>
                <w:color w:val="000000"/>
                <w:sz w:val="22"/>
                <w:szCs w:val="22"/>
              </w:rPr>
              <w:t xml:space="preserve">Zamawiający wskaże Wykonawcy sale na spotkania, na 5 dni przed planowanym terminem każdego ze spotkań. </w:t>
            </w:r>
          </w:p>
        </w:tc>
      </w:tr>
      <w:tr w:rsidR="008402DF" w:rsidRPr="00C81106" w:rsidTr="002A3BBF">
        <w:trPr>
          <w:trHeight w:val="22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9463A1" w:rsidRDefault="008402DF" w:rsidP="000E4896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WYMAGANIA</w:t>
            </w:r>
            <w:r>
              <w:rPr>
                <w:rFonts w:ascii="Calibri" w:hAnsi="Calibri" w:cs="Times New Roman"/>
                <w:sz w:val="22"/>
                <w:szCs w:val="22"/>
              </w:rPr>
              <w:br/>
              <w:t xml:space="preserve">W RAMACH MATERIAŁÓW </w:t>
            </w:r>
            <w:r>
              <w:rPr>
                <w:rFonts w:ascii="Calibri" w:hAnsi="Calibri" w:cs="Times New Roman"/>
                <w:sz w:val="22"/>
                <w:szCs w:val="22"/>
              </w:rPr>
              <w:br/>
              <w:t xml:space="preserve">NA SPOTKANIE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D17B5A" w:rsidRDefault="008402DF" w:rsidP="0086009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Style w:val="FontStyle111"/>
                <w:rFonts w:ascii="Calibri" w:hAnsi="Calibri" w:cs="Arial"/>
                <w:sz w:val="22"/>
                <w:szCs w:val="22"/>
                <w:u w:val="single"/>
              </w:rPr>
            </w:pPr>
            <w:r w:rsidRPr="00D17B5A">
              <w:rPr>
                <w:rStyle w:val="FontStyle111"/>
                <w:rFonts w:ascii="Calibri" w:hAnsi="Calibri" w:cs="Arial"/>
                <w:sz w:val="22"/>
                <w:szCs w:val="22"/>
                <w:u w:val="single"/>
              </w:rPr>
              <w:t xml:space="preserve">Spotkanie nr 1 na terenie powiatu sępoleńskiego: </w:t>
            </w:r>
          </w:p>
          <w:p w:rsidR="008402DF" w:rsidRPr="00D17B5A" w:rsidRDefault="008402DF" w:rsidP="0086009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Wykonawca zobowiązany jest zapewnić pakiet opracowanych </w:t>
            </w:r>
            <w:r w:rsidRPr="00D17B5A">
              <w:rPr>
                <w:rFonts w:cs="Arial"/>
                <w:sz w:val="22"/>
                <w:szCs w:val="22"/>
              </w:rPr>
              <w:br/>
              <w:t>i przygotowanych materiałów na spotkanie świadomościowe, oznakowane logotypami w łącznej ilości 31 sztuk, w tym: 30 sztuk dla wszystkich uczestników spotkania oraz 1 sztuki dodatkowej kompletu tych materiałów jako pakietów reprezentacyjnych. Pakiet materiałów na spotkanie będzie zawierał:</w:t>
            </w:r>
          </w:p>
          <w:p w:rsidR="008402DF" w:rsidRPr="00D17B5A" w:rsidRDefault="008402DF" w:rsidP="0086009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>1) teczki konferencyjne/na spotkanie spełniające wymogi techniczne:</w:t>
            </w:r>
          </w:p>
          <w:p w:rsidR="008402DF" w:rsidRPr="00D17B5A" w:rsidRDefault="008402DF" w:rsidP="00A51CC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Teczka konferencyjna/na spotkanie tekturowa z gumką, format A4, </w:t>
            </w:r>
            <w:r w:rsidRPr="00D17B5A">
              <w:rPr>
                <w:rFonts w:cs="Arial"/>
                <w:sz w:val="22"/>
                <w:szCs w:val="22"/>
              </w:rPr>
              <w:br/>
              <w:t>lakierowana. Kolory: granatowa, niebieska lub zielona, oznakowana logotypami zgodnie z wytycznymi dotyczącymi oznaczania projektów w ramach Programu Wiedza Edukacja Rozwój na lata 2014-2020;</w:t>
            </w:r>
          </w:p>
          <w:p w:rsidR="008402DF" w:rsidRPr="00D17B5A" w:rsidRDefault="008402DF" w:rsidP="00A51CC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2) notes i długopis metalowy automatyczny, ze stali nierdzewnej, </w:t>
            </w:r>
            <w:r w:rsidRPr="00D17B5A">
              <w:rPr>
                <w:rFonts w:cs="Arial"/>
                <w:sz w:val="22"/>
                <w:szCs w:val="22"/>
              </w:rPr>
              <w:br/>
              <w:t xml:space="preserve">z chromowanymi wykończeniami; </w:t>
            </w:r>
          </w:p>
          <w:p w:rsidR="008402DF" w:rsidRPr="00D17B5A" w:rsidRDefault="008402DF" w:rsidP="00A51CC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3)  wydruk prezentacji prelegenta spotkania i umieszczenia ich w teczkach konferencyjnych/ na spotkanie dla 30 osób; </w:t>
            </w:r>
          </w:p>
          <w:p w:rsidR="008402DF" w:rsidRPr="00D17B5A" w:rsidRDefault="008402DF" w:rsidP="00132F4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Materiały na spotkanie (wersje papierowe i elektroniczne) muszą być opatrzone: tytułem i datą spotkania świadomościowego, nazwą organizatora spotkania świadomościowego oraz muszą być oznakowane logotypami przekazanymi przez Zamawiającego i zawierać informację, </w:t>
            </w:r>
            <w:r w:rsidRPr="00D17B5A">
              <w:rPr>
                <w:rFonts w:cs="Arial"/>
                <w:sz w:val="22"/>
                <w:szCs w:val="22"/>
              </w:rPr>
              <w:br/>
              <w:t xml:space="preserve">że materiały są współfinansowane ze środków UE oraz są dystrybuowane bezpłatnie. </w:t>
            </w:r>
          </w:p>
          <w:p w:rsidR="008402DF" w:rsidRPr="00D17B5A" w:rsidRDefault="008402DF" w:rsidP="00132F4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>Wszystkie materiały na spotkanie, zarówno w formie papierowej, jak</w:t>
            </w:r>
            <w:r w:rsidRPr="00D17B5A">
              <w:rPr>
                <w:rFonts w:cs="Arial"/>
                <w:sz w:val="22"/>
                <w:szCs w:val="22"/>
              </w:rPr>
              <w:br/>
              <w:t>i elektronicznej wymagają akceptacji Zamawiającego, najpóźniej na 2 dni robocze przed datą spotkania świadomościowego.</w:t>
            </w:r>
          </w:p>
          <w:p w:rsidR="008402DF" w:rsidRPr="00D17B5A" w:rsidRDefault="008402DF" w:rsidP="00132F4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Wykonawca zobowiązany jest do zapewnienia jednego egzemplarza materiałów dla Zamawiającego na potrzeby dokumentacji projektowej. </w:t>
            </w:r>
          </w:p>
          <w:p w:rsidR="008402DF" w:rsidRPr="00D17B5A" w:rsidRDefault="008402DF" w:rsidP="00132F4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12"/>
                <w:szCs w:val="12"/>
              </w:rPr>
            </w:pPr>
          </w:p>
          <w:p w:rsidR="008402DF" w:rsidRPr="00D17B5A" w:rsidRDefault="008402DF" w:rsidP="009C5AE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Style w:val="FontStyle111"/>
                <w:rFonts w:ascii="Calibri" w:hAnsi="Calibri" w:cs="Arial"/>
                <w:sz w:val="22"/>
                <w:szCs w:val="22"/>
                <w:u w:val="single"/>
              </w:rPr>
            </w:pPr>
            <w:r w:rsidRPr="00D17B5A">
              <w:rPr>
                <w:rStyle w:val="FontStyle111"/>
                <w:rFonts w:ascii="Calibri" w:hAnsi="Calibri" w:cs="Arial"/>
                <w:sz w:val="22"/>
                <w:szCs w:val="22"/>
                <w:u w:val="single"/>
              </w:rPr>
              <w:t>Spotkanie nr 2 na terenie Miasta Bydgoszczy: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 Wykonawca zobowiązany jest zapewnić pakiet opracowanych </w:t>
            </w:r>
            <w:r w:rsidRPr="00D17B5A">
              <w:rPr>
                <w:rFonts w:cs="Arial"/>
                <w:sz w:val="22"/>
                <w:szCs w:val="22"/>
              </w:rPr>
              <w:br/>
              <w:t>i przygotowanych materiałów na spotkanie świadomościowe, oznakowane logotypami w łącznej ilości 31 sztuk, w tym: 30 sztuk dla wszystkich uczestników spotkania oraz 1 sztuki dodatkowej kompletu tych materiałów jako pakietów reprezentacyjnych. Pakiet materiałów na spotkanie będzie zawierał: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>1) teczki konferencyjne/na spotkanie spełniające wymogi techniczne: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>Teczka konferencyjna/na spotkanie tekturowa z gumką, format A4, lakierowana. Kolory: granatowa, niebieska lub zielona, oznakowana logotypami zgodnie z wytycznymi dotyczącymi oznaczania projektów w ramach Programu Wiedza Edukacja Rozwój na lata 2014-2020;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2) notes i długopis metalowy automatyczny, ze stali nierdzewnej, </w:t>
            </w:r>
            <w:r w:rsidRPr="00D17B5A">
              <w:rPr>
                <w:rFonts w:cs="Arial"/>
                <w:sz w:val="22"/>
                <w:szCs w:val="22"/>
              </w:rPr>
              <w:br/>
              <w:t xml:space="preserve">z chromowanymi wykończeniami; 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3)  wydruk prezentacji prelegenta spotkania i umieszczenia ich w teczkach konferencyjnych/ na spotkanie dla 30 osób; 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Materiały na spotkanie (wersje papierowe i elektroniczne) muszą być opatrzone: tytułem i datą spotkania świadomościowego, nazwą organizatora spotkania świadomościowego oraz muszą być oznakowane logotypami przekazanymi przez Zamawiającego i zawierać informację, że materiały są współfinansowane ze środków UE oraz są dystrybuowane bezpłatnie. </w:t>
            </w:r>
          </w:p>
          <w:p w:rsidR="008402DF" w:rsidRPr="00D17B5A" w:rsidRDefault="008402DF" w:rsidP="00090F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>Wszystkie materiały na spotkanie, zarówno w formie papierowej, jak</w:t>
            </w:r>
            <w:r w:rsidRPr="00D17B5A">
              <w:rPr>
                <w:rFonts w:cs="Arial"/>
                <w:sz w:val="22"/>
                <w:szCs w:val="22"/>
              </w:rPr>
              <w:br/>
              <w:t>i elektronicznej wymagają akceptacji Zamawiającego, najpóźniej na 2 dni robocze przed datą spotkania świadomościowego.</w:t>
            </w:r>
          </w:p>
          <w:p w:rsidR="008402DF" w:rsidRPr="00D17B5A" w:rsidRDefault="008402DF" w:rsidP="006E48E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Arial"/>
                <w:sz w:val="22"/>
                <w:szCs w:val="22"/>
              </w:rPr>
            </w:pPr>
            <w:r w:rsidRPr="00D17B5A">
              <w:rPr>
                <w:rFonts w:cs="Arial"/>
                <w:sz w:val="22"/>
                <w:szCs w:val="22"/>
              </w:rPr>
              <w:t xml:space="preserve">Wykonawca zobowiązany jest do zapewnienia jednego egzemplarza materiałów dla Zamawiającego na potrzeby dokumentacji projektowej. </w:t>
            </w:r>
          </w:p>
        </w:tc>
      </w:tr>
      <w:tr w:rsidR="008402DF" w:rsidRPr="00C81106" w:rsidTr="000E6053">
        <w:trPr>
          <w:trHeight w:val="85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0E4896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 xml:space="preserve">SPRAWOZDANIE </w:t>
            </w:r>
          </w:p>
          <w:p w:rsidR="008402DF" w:rsidRDefault="008402DF" w:rsidP="000E4896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97569E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color w:val="FF0000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Wykonawca sporządzi sprawozdanie z dwóch jednodniowych spotkań  świadomościowych </w:t>
            </w:r>
            <w:r w:rsidRPr="00A556C5">
              <w:rPr>
                <w:rFonts w:cs="Arial"/>
              </w:rPr>
              <w:t xml:space="preserve">i dostarczy je Zamawiającemu </w:t>
            </w:r>
            <w:r w:rsidRPr="00A556C5">
              <w:rPr>
                <w:rStyle w:val="FontStyle111"/>
                <w:rFonts w:ascii="Calibri" w:hAnsi="Calibri" w:cs="Arial"/>
                <w:sz w:val="22"/>
              </w:rPr>
              <w:t>w przeciągu 3 dni roboczych po przeprowadzeniu każdego ze spotkań świadomościowych.</w:t>
            </w:r>
            <w:r w:rsidRPr="00A556C5">
              <w:rPr>
                <w:rStyle w:val="FontStyle111"/>
                <w:rFonts w:ascii="Calibri" w:hAnsi="Calibri" w:cs="Arial"/>
                <w:sz w:val="22"/>
              </w:rPr>
              <w:br/>
              <w:t>Wzór stanowi załącznik  nr 5 do zapytania ofertowego.</w:t>
            </w:r>
            <w:r>
              <w:rPr>
                <w:rStyle w:val="FontStyle111"/>
                <w:rFonts w:ascii="Calibri" w:hAnsi="Calibri" w:cs="Arial"/>
                <w:sz w:val="22"/>
                <w:shd w:val="clear" w:color="auto" w:fill="FF0000"/>
              </w:rPr>
              <w:t xml:space="preserve"> </w:t>
            </w:r>
          </w:p>
        </w:tc>
      </w:tr>
      <w:tr w:rsidR="008402DF" w:rsidRPr="00C81106" w:rsidTr="000E6053">
        <w:trPr>
          <w:trHeight w:val="85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0E4896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 xml:space="preserve">ZAŚWIADCZENIA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D17B5A" w:rsidRDefault="008402DF" w:rsidP="00510A8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Style w:val="FontStyle111"/>
                <w:rFonts w:ascii="Calibri" w:hAnsi="Calibri" w:cs="Arial"/>
                <w:sz w:val="22"/>
                <w:szCs w:val="22"/>
              </w:rPr>
            </w:pPr>
            <w:r w:rsidRPr="00D17B5A">
              <w:rPr>
                <w:rStyle w:val="FontStyle111"/>
                <w:rFonts w:ascii="Calibri" w:hAnsi="Calibri" w:cs="Arial"/>
                <w:sz w:val="22"/>
                <w:szCs w:val="22"/>
              </w:rPr>
              <w:t>Wykonawca wydrukuje i rozda wszystkim uczestnikom każdego ze spotkań świadomościowych zaświadczenia o udziale w spotkaniu</w:t>
            </w:r>
            <w:r w:rsidRPr="00D17B5A">
              <w:rPr>
                <w:rStyle w:val="FontStyle111"/>
                <w:rFonts w:ascii="Calibri" w:hAnsi="Calibri" w:cs="Arial"/>
                <w:sz w:val="22"/>
                <w:szCs w:val="22"/>
              </w:rPr>
              <w:br/>
              <w:t xml:space="preserve"> świadomościowym. Wzór Zaświadczenia powinien zostać zaakceptowany przez Zamawiającego </w:t>
            </w:r>
            <w:r w:rsidRPr="00D17B5A">
              <w:rPr>
                <w:rFonts w:cs="Arial"/>
                <w:sz w:val="22"/>
                <w:szCs w:val="22"/>
              </w:rPr>
              <w:t>najpóźniej na 2 dni robocze przed datą każdego ze spotkań świadomościowych.</w:t>
            </w:r>
          </w:p>
        </w:tc>
      </w:tr>
      <w:tr w:rsidR="008402DF" w:rsidRPr="00C81106" w:rsidTr="00680244">
        <w:trPr>
          <w:trHeight w:val="7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377CE9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 xml:space="preserve">WYMAGANIA W RAMACH ZATRUDNIENIA PROWADZĄCEGO </w:t>
            </w:r>
          </w:p>
          <w:p w:rsidR="008402DF" w:rsidRPr="0097569E" w:rsidRDefault="008402DF" w:rsidP="00377CE9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color w:val="FF000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Wykonawca pozyska osoby prowadzące spotkania: </w:t>
            </w:r>
          </w:p>
          <w:p w:rsidR="008402DF" w:rsidRPr="00CF5722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</w:rPr>
              <w:t>1)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 xml:space="preserve">  spotkanie nr 1 na terenie powiat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>u sępoleńskiego - osoba prowadzą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 xml:space="preserve">cą 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musi 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posiada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>ć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 xml:space="preserve"> wiedzę z zakresu problematyki chorób otępiennych. 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br/>
              <w:t>W zależności od specjalizacji np. lekarz, psycholog, terapeuta, naukowiec, psychiatra, etc.</w:t>
            </w:r>
          </w:p>
          <w:p w:rsidR="008402DF" w:rsidRPr="00FA3B1A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Zadaniem osoby prowadzącej spotkanie będzie przedstawienie problematyki otępień w kontekście społecznym, medycznym, etc</w:t>
            </w:r>
            <w:r w:rsidRPr="00FA3B1A">
              <w:rPr>
                <w:rStyle w:val="FontStyle111"/>
                <w:rFonts w:ascii="Calibri" w:hAnsi="Calibri"/>
                <w:color w:val="auto"/>
                <w:sz w:val="22"/>
              </w:rPr>
              <w:t xml:space="preserve">.  </w:t>
            </w:r>
          </w:p>
          <w:p w:rsidR="008402DF" w:rsidRPr="00FA3B1A" w:rsidRDefault="008402DF" w:rsidP="00FA3B1A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 w:rsidRPr="00FA3B1A">
              <w:rPr>
                <w:rStyle w:val="FontStyle111"/>
                <w:rFonts w:ascii="Calibri" w:hAnsi="Calibri"/>
                <w:color w:val="auto"/>
                <w:sz w:val="22"/>
              </w:rPr>
              <w:t>Czas wystąpienia osoby prowadzącej spotkanie 3 godziny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 zegarowe</w:t>
            </w:r>
            <w:r w:rsidRPr="00FA3B1A">
              <w:rPr>
                <w:rStyle w:val="FontStyle111"/>
                <w:rFonts w:ascii="Calibri" w:hAnsi="Calibri"/>
                <w:color w:val="auto"/>
                <w:sz w:val="22"/>
              </w:rPr>
              <w:t xml:space="preserve">.  </w:t>
            </w:r>
          </w:p>
          <w:p w:rsidR="008402DF" w:rsidRPr="00CF5722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2) 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spotkanie nr 2 na terenie mi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>asta Bydgoszczy - osoba prowadzą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 xml:space="preserve">cą 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musi 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posiada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>ć</w:t>
            </w: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 xml:space="preserve"> wiedzę z zakresu problematyki chorób otępiennych. </w:t>
            </w:r>
          </w:p>
          <w:p w:rsidR="008402DF" w:rsidRPr="00CF5722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W zależności od specjalizacji np. lekarz, psycholog, terapeuta, naukowiec, psychiatra, etc.</w:t>
            </w:r>
          </w:p>
          <w:p w:rsidR="008402DF" w:rsidRPr="00FA3B1A" w:rsidRDefault="008402DF" w:rsidP="0010171D">
            <w:pPr>
              <w:pStyle w:val="NoSpacing"/>
              <w:jc w:val="both"/>
              <w:rPr>
                <w:rStyle w:val="FontStyle111"/>
                <w:rFonts w:ascii="Calibri" w:hAnsi="Calibri"/>
                <w:color w:val="auto"/>
                <w:sz w:val="22"/>
              </w:rPr>
            </w:pPr>
            <w:r w:rsidRPr="00CF5722">
              <w:rPr>
                <w:rStyle w:val="FontStyle111"/>
                <w:rFonts w:ascii="Calibri" w:hAnsi="Calibri"/>
                <w:color w:val="auto"/>
                <w:sz w:val="22"/>
              </w:rPr>
              <w:t>Zadaniem osoby prowadzącej spotkanie będzie przedstawienie problematyki otępień w kontekście np. społecznym, medycznym, etc.</w:t>
            </w:r>
            <w:r w:rsidRPr="00551FA5">
              <w:rPr>
                <w:rStyle w:val="FontStyle111"/>
                <w:rFonts w:ascii="Calibri" w:hAnsi="Calibri" w:cs="Arial"/>
                <w:sz w:val="22"/>
              </w:rPr>
              <w:t xml:space="preserve">  </w:t>
            </w:r>
          </w:p>
          <w:p w:rsidR="008402DF" w:rsidRPr="00FA3B1A" w:rsidRDefault="008402DF" w:rsidP="00FA3B1A">
            <w:pPr>
              <w:pStyle w:val="NoSpacing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A3B1A">
              <w:rPr>
                <w:rStyle w:val="FontStyle111"/>
                <w:rFonts w:ascii="Calibri" w:hAnsi="Calibri"/>
                <w:color w:val="auto"/>
                <w:sz w:val="22"/>
              </w:rPr>
              <w:t>Czas wystąpienia osoby prowadzącej spotkanie 3 godziny</w:t>
            </w:r>
            <w:r>
              <w:rPr>
                <w:rStyle w:val="FontStyle111"/>
                <w:rFonts w:ascii="Calibri" w:hAnsi="Calibri"/>
                <w:color w:val="auto"/>
                <w:sz w:val="22"/>
              </w:rPr>
              <w:t xml:space="preserve"> zegarowe</w:t>
            </w:r>
            <w:r w:rsidRPr="00FA3B1A">
              <w:rPr>
                <w:rStyle w:val="FontStyle111"/>
                <w:rFonts w:ascii="Calibri" w:hAnsi="Calibri"/>
                <w:color w:val="auto"/>
                <w:sz w:val="22"/>
              </w:rPr>
              <w:t>.</w:t>
            </w:r>
            <w:r w:rsidRPr="00FA3B1A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</w:tr>
      <w:tr w:rsidR="008402DF" w:rsidRPr="00C81106" w:rsidTr="00680244">
        <w:trPr>
          <w:trHeight w:val="7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Pr="00573554" w:rsidRDefault="008402DF" w:rsidP="00377CE9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  <w:highlight w:val="yellow"/>
              </w:rPr>
            </w:pPr>
            <w:r w:rsidRPr="00226C1E">
              <w:rPr>
                <w:rFonts w:ascii="Calibri" w:hAnsi="Calibri" w:cs="Times New Roman"/>
                <w:sz w:val="22"/>
                <w:szCs w:val="22"/>
              </w:rPr>
              <w:t xml:space="preserve">DZIAŁANIA PROMOCYJNE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10171D">
            <w:pPr>
              <w:pStyle w:val="NoSpacing"/>
              <w:jc w:val="both"/>
              <w:rPr>
                <w:lang w:eastAsia="pl-PL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Wykonawca zobowiązany jest do informowania, że każde ze spotkań świadomościowych organizowanej jest </w:t>
            </w:r>
            <w:r w:rsidRPr="00F32D76">
              <w:t xml:space="preserve">w ramach </w:t>
            </w:r>
            <w:r w:rsidRPr="00C852F3">
              <w:t xml:space="preserve">projektu </w:t>
            </w:r>
            <w:r>
              <w:br/>
            </w:r>
            <w:r w:rsidRPr="00C852F3">
              <w:t xml:space="preserve">„Kujawsko-Pomorskie Środowiskowe Centrum Opieki Psychogeriatrycznej </w:t>
            </w:r>
            <w:r>
              <w:br/>
            </w:r>
            <w:r w:rsidRPr="00C852F3">
              <w:t>w Otępieniach”,</w:t>
            </w:r>
            <w:r>
              <w:t xml:space="preserve"> </w:t>
            </w:r>
            <w:r w:rsidRPr="00A46AB3">
              <w:rPr>
                <w:lang w:eastAsia="pl-PL"/>
              </w:rPr>
              <w:t xml:space="preserve">w </w:t>
            </w:r>
            <w:r w:rsidRPr="00F40BD6">
              <w:rPr>
                <w:lang w:eastAsia="pl-PL"/>
              </w:rPr>
              <w:t xml:space="preserve">ramach Osi Priorytetowej: IV. Innowacje społeczne </w:t>
            </w:r>
            <w:r w:rsidRPr="00F40BD6">
              <w:rPr>
                <w:lang w:eastAsia="pl-PL"/>
              </w:rPr>
              <w:br/>
              <w:t>i współpraca ponadnarodowa, Działania 4.1. Innowacje społeczne</w:t>
            </w:r>
            <w:r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br/>
              <w:t xml:space="preserve">w ramach </w:t>
            </w:r>
            <w:r w:rsidRPr="00F40BD6">
              <w:rPr>
                <w:lang w:eastAsia="pl-PL"/>
              </w:rPr>
              <w:t>Programu Operacyjnego Wiedza Edukacja Rozwój na lata 2014-2020</w:t>
            </w:r>
            <w:r>
              <w:rPr>
                <w:lang w:eastAsia="pl-PL"/>
              </w:rPr>
              <w:t xml:space="preserve"> współfinansowanego ze środków Unii Europejskiej.  </w:t>
            </w:r>
          </w:p>
          <w:p w:rsidR="008402DF" w:rsidRPr="0067714B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12"/>
                <w:szCs w:val="12"/>
              </w:rPr>
            </w:pPr>
          </w:p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 xml:space="preserve">W ramach działań promocyjnych Wykonawca zobowiązany jest do: </w:t>
            </w:r>
          </w:p>
          <w:p w:rsidR="008402DF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- aranżacji przestrzennej miejsca każdego ze spotkań świadomościowych</w:t>
            </w:r>
            <w:r>
              <w:rPr>
                <w:rStyle w:val="FontStyle111"/>
                <w:rFonts w:ascii="Calibri" w:hAnsi="Calibri" w:cs="Arial"/>
                <w:sz w:val="22"/>
              </w:rPr>
              <w:br/>
              <w:t>z wykorzystaniem, m.in. materiałów promocyjno-informacyjnych powierzonych przez Zamawiającego (ulotki, plakaty);</w:t>
            </w:r>
          </w:p>
          <w:p w:rsidR="008402DF" w:rsidRPr="00442F37" w:rsidRDefault="008402DF" w:rsidP="0010171D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- udokumentowania fotograficznego aparatem cyfrowym – min. 20 zdjęć dobrej jakości – przebiegu każdego ze spotkań świadomościowych</w:t>
            </w:r>
            <w:r>
              <w:rPr>
                <w:rStyle w:val="FontStyle111"/>
                <w:rFonts w:ascii="Calibri" w:hAnsi="Calibri" w:cs="Arial"/>
                <w:sz w:val="22"/>
              </w:rPr>
              <w:br/>
              <w:t xml:space="preserve"> i przekazania materiałów na nośniku CD/DVD Zamawiającemu w przeciągu 3 dni roboczych po zakończeniu każdego ze spotkań świadomościowych. </w:t>
            </w:r>
          </w:p>
        </w:tc>
      </w:tr>
      <w:tr w:rsidR="008402DF" w:rsidRPr="00C81106" w:rsidTr="00680244">
        <w:trPr>
          <w:trHeight w:val="7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377CE9">
            <w:pPr>
              <w:pStyle w:val="Style38"/>
              <w:widowControl/>
              <w:spacing w:line="240" w:lineRule="auto"/>
              <w:rPr>
                <w:rFonts w:ascii="Calibri" w:hAnsi="Calibri" w:cs="Times New Roman"/>
                <w:sz w:val="22"/>
                <w:szCs w:val="22"/>
                <w:highlight w:val="yellow"/>
              </w:rPr>
            </w:pPr>
            <w:r w:rsidRPr="00751668">
              <w:rPr>
                <w:rFonts w:ascii="Calibri" w:hAnsi="Calibri" w:cs="Times New Roman"/>
                <w:sz w:val="22"/>
                <w:szCs w:val="22"/>
              </w:rPr>
              <w:t xml:space="preserve">PODSTAWOWE ZASADY WSPÓŁPRACY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2DF" w:rsidRDefault="008402DF" w:rsidP="005001E1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1. W trakcie realizacji zadania Wykonawca będzie na bieżąco współpracował z Zamawiającym lub innymi osobami wskazanymi przez Zamawiającego, nie będącymi pracownikami Zamawiającego.</w:t>
            </w:r>
          </w:p>
          <w:p w:rsidR="008402DF" w:rsidRDefault="008402DF" w:rsidP="005001E1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2. Przy realizacji zamówienia Zamawiający dopuszcza możliwość porozumienia się z Wykonawcą drogą mailową oraz za pomocą telefonu</w:t>
            </w:r>
            <w:r>
              <w:rPr>
                <w:rStyle w:val="FontStyle111"/>
                <w:rFonts w:ascii="Calibri" w:hAnsi="Calibri" w:cs="Arial"/>
                <w:sz w:val="22"/>
              </w:rPr>
              <w:br/>
              <w:t xml:space="preserve">i faksu. </w:t>
            </w:r>
          </w:p>
          <w:p w:rsidR="008402DF" w:rsidRDefault="008402DF" w:rsidP="005001E1">
            <w:pPr>
              <w:pStyle w:val="NoSpacing"/>
              <w:jc w:val="both"/>
              <w:rPr>
                <w:rStyle w:val="FontStyle111"/>
                <w:rFonts w:ascii="Calibri" w:hAnsi="Calibri" w:cs="Arial"/>
                <w:sz w:val="22"/>
                <w:highlight w:val="yellow"/>
              </w:rPr>
            </w:pPr>
            <w:r>
              <w:rPr>
                <w:rStyle w:val="FontStyle111"/>
                <w:rFonts w:ascii="Calibri" w:hAnsi="Calibri" w:cs="Arial"/>
                <w:sz w:val="22"/>
              </w:rPr>
              <w:t>3. Wykonawca wyznaczy jedną osobę do ogólnej koordynacji realizacji zadania, która będzie współpracowała z osobami wskazanymi przez Zamawiającego.</w:t>
            </w:r>
          </w:p>
        </w:tc>
      </w:tr>
    </w:tbl>
    <w:p w:rsidR="008402DF" w:rsidRPr="00890222" w:rsidRDefault="008402DF" w:rsidP="00E043DF">
      <w:pPr>
        <w:spacing w:after="0" w:line="240" w:lineRule="auto"/>
        <w:rPr>
          <w:color w:val="FF0000"/>
        </w:rPr>
      </w:pPr>
    </w:p>
    <w:sectPr w:rsidR="008402DF" w:rsidRPr="00890222" w:rsidSect="007C3A1C">
      <w:headerReference w:type="default" r:id="rId7"/>
      <w:footerReference w:type="default" r:id="rId8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2DF" w:rsidRDefault="008402DF" w:rsidP="00D85042">
      <w:pPr>
        <w:spacing w:after="0" w:line="240" w:lineRule="auto"/>
      </w:pPr>
      <w:r>
        <w:separator/>
      </w:r>
    </w:p>
  </w:endnote>
  <w:endnote w:type="continuationSeparator" w:id="0">
    <w:p w:rsidR="008402DF" w:rsidRDefault="008402DF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2DF" w:rsidRDefault="008402DF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8402DF" w:rsidRDefault="008402D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2DF" w:rsidRDefault="008402DF" w:rsidP="00D85042">
      <w:pPr>
        <w:spacing w:after="0" w:line="240" w:lineRule="auto"/>
      </w:pPr>
      <w:r>
        <w:separator/>
      </w:r>
    </w:p>
  </w:footnote>
  <w:footnote w:type="continuationSeparator" w:id="0">
    <w:p w:rsidR="008402DF" w:rsidRDefault="008402DF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2DF" w:rsidRDefault="008402DF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6.25pt;height:43.5pt">
          <v:imagedata r:id="rId1" o:title=""/>
        </v:shape>
      </w:pict>
    </w:r>
  </w:p>
  <w:p w:rsidR="008402DF" w:rsidRDefault="008402D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0A71F2"/>
    <w:multiLevelType w:val="hybridMultilevel"/>
    <w:tmpl w:val="1922701C"/>
    <w:lvl w:ilvl="0" w:tplc="C7A0F3D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>
    <w:nsid w:val="222F0DE3"/>
    <w:multiLevelType w:val="hybridMultilevel"/>
    <w:tmpl w:val="C2F0E3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0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8A2BFD"/>
    <w:multiLevelType w:val="hybridMultilevel"/>
    <w:tmpl w:val="6EF4EA7C"/>
    <w:lvl w:ilvl="0" w:tplc="5798B6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6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B3352F"/>
    <w:multiLevelType w:val="hybridMultilevel"/>
    <w:tmpl w:val="02328F7E"/>
    <w:lvl w:ilvl="0" w:tplc="5798B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1139F"/>
    <w:multiLevelType w:val="hybridMultilevel"/>
    <w:tmpl w:val="D276AE40"/>
    <w:lvl w:ilvl="0" w:tplc="7E12D9B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4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5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7AE87793"/>
    <w:multiLevelType w:val="hybridMultilevel"/>
    <w:tmpl w:val="2A1CF674"/>
    <w:lvl w:ilvl="0" w:tplc="04150017">
      <w:start w:val="1"/>
      <w:numFmt w:val="lowerLetter"/>
      <w:lvlText w:val="%1)"/>
      <w:lvlJc w:val="left"/>
      <w:pPr>
        <w:ind w:left="7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  <w:rPr>
        <w:rFonts w:cs="Times New Roman"/>
      </w:rPr>
    </w:lvl>
  </w:abstractNum>
  <w:abstractNum w:abstractNumId="37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C7741DF"/>
    <w:multiLevelType w:val="hybridMultilevel"/>
    <w:tmpl w:val="D7AED4A4"/>
    <w:lvl w:ilvl="0" w:tplc="1250093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2"/>
  </w:num>
  <w:num w:numId="3">
    <w:abstractNumId w:val="11"/>
  </w:num>
  <w:num w:numId="4">
    <w:abstractNumId w:val="37"/>
  </w:num>
  <w:num w:numId="5">
    <w:abstractNumId w:val="34"/>
  </w:num>
  <w:num w:numId="6">
    <w:abstractNumId w:val="15"/>
  </w:num>
  <w:num w:numId="7">
    <w:abstractNumId w:val="19"/>
  </w:num>
  <w:num w:numId="8">
    <w:abstractNumId w:val="26"/>
  </w:num>
  <w:num w:numId="9">
    <w:abstractNumId w:val="24"/>
  </w:num>
  <w:num w:numId="10">
    <w:abstractNumId w:val="23"/>
  </w:num>
  <w:num w:numId="11">
    <w:abstractNumId w:val="31"/>
  </w:num>
  <w:num w:numId="12">
    <w:abstractNumId w:val="9"/>
  </w:num>
  <w:num w:numId="13">
    <w:abstractNumId w:val="32"/>
  </w:num>
  <w:num w:numId="14">
    <w:abstractNumId w:val="27"/>
  </w:num>
  <w:num w:numId="15">
    <w:abstractNumId w:val="35"/>
  </w:num>
  <w:num w:numId="16">
    <w:abstractNumId w:val="29"/>
  </w:num>
  <w:num w:numId="17">
    <w:abstractNumId w:val="16"/>
  </w:num>
  <w:num w:numId="18">
    <w:abstractNumId w:val="10"/>
  </w:num>
  <w:num w:numId="19">
    <w:abstractNumId w:val="33"/>
  </w:num>
  <w:num w:numId="20">
    <w:abstractNumId w:val="28"/>
  </w:num>
  <w:num w:numId="21">
    <w:abstractNumId w:val="20"/>
  </w:num>
  <w:num w:numId="22">
    <w:abstractNumId w:val="0"/>
  </w:num>
  <w:num w:numId="23">
    <w:abstractNumId w:val="39"/>
  </w:num>
  <w:num w:numId="24">
    <w:abstractNumId w:val="2"/>
  </w:num>
  <w:num w:numId="25">
    <w:abstractNumId w:val="14"/>
  </w:num>
  <w:num w:numId="26">
    <w:abstractNumId w:val="6"/>
  </w:num>
  <w:num w:numId="27">
    <w:abstractNumId w:val="1"/>
  </w:num>
  <w:num w:numId="28">
    <w:abstractNumId w:val="4"/>
  </w:num>
  <w:num w:numId="29">
    <w:abstractNumId w:val="5"/>
  </w:num>
  <w:num w:numId="30">
    <w:abstractNumId w:val="25"/>
  </w:num>
  <w:num w:numId="31">
    <w:abstractNumId w:val="22"/>
  </w:num>
  <w:num w:numId="32">
    <w:abstractNumId w:val="30"/>
  </w:num>
  <w:num w:numId="33">
    <w:abstractNumId w:val="18"/>
  </w:num>
  <w:num w:numId="34">
    <w:abstractNumId w:val="7"/>
  </w:num>
  <w:num w:numId="35">
    <w:abstractNumId w:val="36"/>
  </w:num>
  <w:num w:numId="36">
    <w:abstractNumId w:val="13"/>
  </w:num>
  <w:num w:numId="37">
    <w:abstractNumId w:val="8"/>
  </w:num>
  <w:num w:numId="38">
    <w:abstractNumId w:val="3"/>
  </w:num>
  <w:num w:numId="39">
    <w:abstractNumId w:val="17"/>
  </w:num>
  <w:num w:numId="40">
    <w:abstractNumId w:val="3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A1C"/>
    <w:rsid w:val="00000B01"/>
    <w:rsid w:val="00003169"/>
    <w:rsid w:val="00004570"/>
    <w:rsid w:val="00006EB7"/>
    <w:rsid w:val="0000780D"/>
    <w:rsid w:val="00007A07"/>
    <w:rsid w:val="00007C99"/>
    <w:rsid w:val="000127E2"/>
    <w:rsid w:val="000139A2"/>
    <w:rsid w:val="00014A4E"/>
    <w:rsid w:val="000203F4"/>
    <w:rsid w:val="00022DC6"/>
    <w:rsid w:val="000250ED"/>
    <w:rsid w:val="00030A1B"/>
    <w:rsid w:val="0003765E"/>
    <w:rsid w:val="00045EA7"/>
    <w:rsid w:val="00046174"/>
    <w:rsid w:val="0004690B"/>
    <w:rsid w:val="000479F7"/>
    <w:rsid w:val="000516DE"/>
    <w:rsid w:val="0005454B"/>
    <w:rsid w:val="00054A20"/>
    <w:rsid w:val="000618AD"/>
    <w:rsid w:val="00062580"/>
    <w:rsid w:val="00063D10"/>
    <w:rsid w:val="00064845"/>
    <w:rsid w:val="00067332"/>
    <w:rsid w:val="00067510"/>
    <w:rsid w:val="00070729"/>
    <w:rsid w:val="0007753F"/>
    <w:rsid w:val="00081274"/>
    <w:rsid w:val="00090F68"/>
    <w:rsid w:val="000943AE"/>
    <w:rsid w:val="000B1344"/>
    <w:rsid w:val="000B306A"/>
    <w:rsid w:val="000B3B5A"/>
    <w:rsid w:val="000B7A52"/>
    <w:rsid w:val="000C3895"/>
    <w:rsid w:val="000C4AEE"/>
    <w:rsid w:val="000C7EF4"/>
    <w:rsid w:val="000D1B83"/>
    <w:rsid w:val="000D442A"/>
    <w:rsid w:val="000E1EFE"/>
    <w:rsid w:val="000E4896"/>
    <w:rsid w:val="000E4D48"/>
    <w:rsid w:val="000E6053"/>
    <w:rsid w:val="000F5D0D"/>
    <w:rsid w:val="000F6352"/>
    <w:rsid w:val="0010171D"/>
    <w:rsid w:val="00103210"/>
    <w:rsid w:val="00110CA4"/>
    <w:rsid w:val="00112A0A"/>
    <w:rsid w:val="0011302F"/>
    <w:rsid w:val="00113FF2"/>
    <w:rsid w:val="00115109"/>
    <w:rsid w:val="00117623"/>
    <w:rsid w:val="001176C6"/>
    <w:rsid w:val="00120D95"/>
    <w:rsid w:val="00123108"/>
    <w:rsid w:val="001231D9"/>
    <w:rsid w:val="0012382D"/>
    <w:rsid w:val="0012448F"/>
    <w:rsid w:val="00126AD8"/>
    <w:rsid w:val="001307E2"/>
    <w:rsid w:val="00130F77"/>
    <w:rsid w:val="00132E94"/>
    <w:rsid w:val="00132F4D"/>
    <w:rsid w:val="00137125"/>
    <w:rsid w:val="001532E3"/>
    <w:rsid w:val="001541AD"/>
    <w:rsid w:val="001570F6"/>
    <w:rsid w:val="001648CD"/>
    <w:rsid w:val="00173F9E"/>
    <w:rsid w:val="00175975"/>
    <w:rsid w:val="001764CA"/>
    <w:rsid w:val="00181045"/>
    <w:rsid w:val="00184667"/>
    <w:rsid w:val="00185F5D"/>
    <w:rsid w:val="00186A2E"/>
    <w:rsid w:val="00190BC0"/>
    <w:rsid w:val="0019444A"/>
    <w:rsid w:val="0019485B"/>
    <w:rsid w:val="00196188"/>
    <w:rsid w:val="001A0695"/>
    <w:rsid w:val="001A78BB"/>
    <w:rsid w:val="001B08B3"/>
    <w:rsid w:val="001B19B4"/>
    <w:rsid w:val="001B7446"/>
    <w:rsid w:val="001C0306"/>
    <w:rsid w:val="001C4F88"/>
    <w:rsid w:val="001C65B0"/>
    <w:rsid w:val="001C7DA5"/>
    <w:rsid w:val="001D2B21"/>
    <w:rsid w:val="001D32E6"/>
    <w:rsid w:val="001D4BE9"/>
    <w:rsid w:val="001F2719"/>
    <w:rsid w:val="001F2B22"/>
    <w:rsid w:val="001F6768"/>
    <w:rsid w:val="001F704C"/>
    <w:rsid w:val="00200861"/>
    <w:rsid w:val="00203802"/>
    <w:rsid w:val="00203D00"/>
    <w:rsid w:val="00204388"/>
    <w:rsid w:val="002059A8"/>
    <w:rsid w:val="00207504"/>
    <w:rsid w:val="002107E5"/>
    <w:rsid w:val="002113AB"/>
    <w:rsid w:val="00213D7B"/>
    <w:rsid w:val="00214265"/>
    <w:rsid w:val="00221208"/>
    <w:rsid w:val="00221738"/>
    <w:rsid w:val="002248FE"/>
    <w:rsid w:val="00224C9F"/>
    <w:rsid w:val="00225A64"/>
    <w:rsid w:val="00226C1E"/>
    <w:rsid w:val="00232A08"/>
    <w:rsid w:val="00233EB0"/>
    <w:rsid w:val="00240614"/>
    <w:rsid w:val="002458AB"/>
    <w:rsid w:val="00250304"/>
    <w:rsid w:val="0025084E"/>
    <w:rsid w:val="00251887"/>
    <w:rsid w:val="00251CE1"/>
    <w:rsid w:val="00252BEE"/>
    <w:rsid w:val="002647C9"/>
    <w:rsid w:val="00266354"/>
    <w:rsid w:val="002676C5"/>
    <w:rsid w:val="00267A4A"/>
    <w:rsid w:val="00271453"/>
    <w:rsid w:val="00272E89"/>
    <w:rsid w:val="00275DA2"/>
    <w:rsid w:val="00282BA6"/>
    <w:rsid w:val="00283676"/>
    <w:rsid w:val="0028391D"/>
    <w:rsid w:val="00287A3F"/>
    <w:rsid w:val="00287EC5"/>
    <w:rsid w:val="00291960"/>
    <w:rsid w:val="00292043"/>
    <w:rsid w:val="00293533"/>
    <w:rsid w:val="00293DC1"/>
    <w:rsid w:val="002962CE"/>
    <w:rsid w:val="002A20E2"/>
    <w:rsid w:val="002A2CBA"/>
    <w:rsid w:val="002A3055"/>
    <w:rsid w:val="002A3BBF"/>
    <w:rsid w:val="002A460C"/>
    <w:rsid w:val="002A5A4C"/>
    <w:rsid w:val="002B0927"/>
    <w:rsid w:val="002B496F"/>
    <w:rsid w:val="002B549B"/>
    <w:rsid w:val="002B5604"/>
    <w:rsid w:val="002C16A7"/>
    <w:rsid w:val="002C319E"/>
    <w:rsid w:val="002C6DEC"/>
    <w:rsid w:val="002D1419"/>
    <w:rsid w:val="002D7FB6"/>
    <w:rsid w:val="002E2B18"/>
    <w:rsid w:val="002E3B4D"/>
    <w:rsid w:val="002E505A"/>
    <w:rsid w:val="002E6890"/>
    <w:rsid w:val="002E691F"/>
    <w:rsid w:val="002E6ECB"/>
    <w:rsid w:val="002F0318"/>
    <w:rsid w:val="002F08D7"/>
    <w:rsid w:val="002F1538"/>
    <w:rsid w:val="00303B9E"/>
    <w:rsid w:val="00306E5B"/>
    <w:rsid w:val="003074E5"/>
    <w:rsid w:val="003138A5"/>
    <w:rsid w:val="00316832"/>
    <w:rsid w:val="003220BE"/>
    <w:rsid w:val="00322CCF"/>
    <w:rsid w:val="00323C80"/>
    <w:rsid w:val="0032450E"/>
    <w:rsid w:val="00324FA5"/>
    <w:rsid w:val="0032500E"/>
    <w:rsid w:val="00327BD5"/>
    <w:rsid w:val="003317FF"/>
    <w:rsid w:val="00333D94"/>
    <w:rsid w:val="003357D1"/>
    <w:rsid w:val="003379C2"/>
    <w:rsid w:val="00337E01"/>
    <w:rsid w:val="00344A1F"/>
    <w:rsid w:val="00352E7D"/>
    <w:rsid w:val="0035588D"/>
    <w:rsid w:val="00356DB4"/>
    <w:rsid w:val="00356E01"/>
    <w:rsid w:val="00367DAC"/>
    <w:rsid w:val="00372D1B"/>
    <w:rsid w:val="003756E6"/>
    <w:rsid w:val="00377CE9"/>
    <w:rsid w:val="003805F8"/>
    <w:rsid w:val="00382A57"/>
    <w:rsid w:val="00384ACF"/>
    <w:rsid w:val="003855EF"/>
    <w:rsid w:val="0038560C"/>
    <w:rsid w:val="00385D34"/>
    <w:rsid w:val="003A0E32"/>
    <w:rsid w:val="003A3503"/>
    <w:rsid w:val="003A6323"/>
    <w:rsid w:val="003A6652"/>
    <w:rsid w:val="003A670E"/>
    <w:rsid w:val="003A7D51"/>
    <w:rsid w:val="003B565F"/>
    <w:rsid w:val="003B688C"/>
    <w:rsid w:val="003B73CF"/>
    <w:rsid w:val="003C17D9"/>
    <w:rsid w:val="003C2EBA"/>
    <w:rsid w:val="003C532A"/>
    <w:rsid w:val="003C5371"/>
    <w:rsid w:val="003D066C"/>
    <w:rsid w:val="003D0EE2"/>
    <w:rsid w:val="003D4E41"/>
    <w:rsid w:val="003D720C"/>
    <w:rsid w:val="003E33D6"/>
    <w:rsid w:val="003E35F9"/>
    <w:rsid w:val="003E5A48"/>
    <w:rsid w:val="003E66E3"/>
    <w:rsid w:val="003F0DF8"/>
    <w:rsid w:val="003F1892"/>
    <w:rsid w:val="003F2106"/>
    <w:rsid w:val="003F74BB"/>
    <w:rsid w:val="003F7C93"/>
    <w:rsid w:val="004007BD"/>
    <w:rsid w:val="004023D9"/>
    <w:rsid w:val="00405B44"/>
    <w:rsid w:val="0041076E"/>
    <w:rsid w:val="0041099B"/>
    <w:rsid w:val="0041170A"/>
    <w:rsid w:val="0042549E"/>
    <w:rsid w:val="00425758"/>
    <w:rsid w:val="00426B91"/>
    <w:rsid w:val="00430701"/>
    <w:rsid w:val="004323C7"/>
    <w:rsid w:val="0043281F"/>
    <w:rsid w:val="00440864"/>
    <w:rsid w:val="00440942"/>
    <w:rsid w:val="00442F37"/>
    <w:rsid w:val="004505EA"/>
    <w:rsid w:val="00451C44"/>
    <w:rsid w:val="00451CA6"/>
    <w:rsid w:val="004553AD"/>
    <w:rsid w:val="00460929"/>
    <w:rsid w:val="00462412"/>
    <w:rsid w:val="0047258E"/>
    <w:rsid w:val="00474D95"/>
    <w:rsid w:val="00480DD9"/>
    <w:rsid w:val="00486C80"/>
    <w:rsid w:val="00490054"/>
    <w:rsid w:val="00491879"/>
    <w:rsid w:val="004922CF"/>
    <w:rsid w:val="00495364"/>
    <w:rsid w:val="00497904"/>
    <w:rsid w:val="004A56CC"/>
    <w:rsid w:val="004A732F"/>
    <w:rsid w:val="004B27D9"/>
    <w:rsid w:val="004B336D"/>
    <w:rsid w:val="004B6847"/>
    <w:rsid w:val="004B7EF4"/>
    <w:rsid w:val="004C09C9"/>
    <w:rsid w:val="004C200D"/>
    <w:rsid w:val="004D19A5"/>
    <w:rsid w:val="004D494A"/>
    <w:rsid w:val="004D585F"/>
    <w:rsid w:val="004D7A22"/>
    <w:rsid w:val="004E2922"/>
    <w:rsid w:val="004E2937"/>
    <w:rsid w:val="004E5B5D"/>
    <w:rsid w:val="004F4758"/>
    <w:rsid w:val="005001E1"/>
    <w:rsid w:val="00502183"/>
    <w:rsid w:val="00504F25"/>
    <w:rsid w:val="00510A83"/>
    <w:rsid w:val="005119FC"/>
    <w:rsid w:val="00513828"/>
    <w:rsid w:val="00514B21"/>
    <w:rsid w:val="00516D02"/>
    <w:rsid w:val="0052248D"/>
    <w:rsid w:val="0052758A"/>
    <w:rsid w:val="00532CA6"/>
    <w:rsid w:val="00535B0E"/>
    <w:rsid w:val="0053765E"/>
    <w:rsid w:val="005400D9"/>
    <w:rsid w:val="00540477"/>
    <w:rsid w:val="00541B4E"/>
    <w:rsid w:val="00542687"/>
    <w:rsid w:val="00543E80"/>
    <w:rsid w:val="005512EC"/>
    <w:rsid w:val="00551FA5"/>
    <w:rsid w:val="00553713"/>
    <w:rsid w:val="00553939"/>
    <w:rsid w:val="0055527E"/>
    <w:rsid w:val="005568DE"/>
    <w:rsid w:val="00557D12"/>
    <w:rsid w:val="005609B2"/>
    <w:rsid w:val="00563421"/>
    <w:rsid w:val="00564470"/>
    <w:rsid w:val="00564F11"/>
    <w:rsid w:val="00565169"/>
    <w:rsid w:val="0056626B"/>
    <w:rsid w:val="00571285"/>
    <w:rsid w:val="00573554"/>
    <w:rsid w:val="00573988"/>
    <w:rsid w:val="00574923"/>
    <w:rsid w:val="0057774E"/>
    <w:rsid w:val="00585C3A"/>
    <w:rsid w:val="00586C3A"/>
    <w:rsid w:val="005902B4"/>
    <w:rsid w:val="005902F9"/>
    <w:rsid w:val="00591A14"/>
    <w:rsid w:val="00597655"/>
    <w:rsid w:val="005A09C6"/>
    <w:rsid w:val="005A214C"/>
    <w:rsid w:val="005A49AE"/>
    <w:rsid w:val="005A4FB1"/>
    <w:rsid w:val="005A642C"/>
    <w:rsid w:val="005B1433"/>
    <w:rsid w:val="005B1DDD"/>
    <w:rsid w:val="005B6D87"/>
    <w:rsid w:val="005C24F6"/>
    <w:rsid w:val="005C6436"/>
    <w:rsid w:val="005D261B"/>
    <w:rsid w:val="005D3593"/>
    <w:rsid w:val="005D4321"/>
    <w:rsid w:val="005D7D04"/>
    <w:rsid w:val="005E0A4B"/>
    <w:rsid w:val="005E3A4D"/>
    <w:rsid w:val="005E3AE7"/>
    <w:rsid w:val="005E706B"/>
    <w:rsid w:val="005F5978"/>
    <w:rsid w:val="005F5D6D"/>
    <w:rsid w:val="006021B5"/>
    <w:rsid w:val="00604E0A"/>
    <w:rsid w:val="00604FC3"/>
    <w:rsid w:val="006054CF"/>
    <w:rsid w:val="0060678A"/>
    <w:rsid w:val="006107C5"/>
    <w:rsid w:val="006176ED"/>
    <w:rsid w:val="00620033"/>
    <w:rsid w:val="00620C26"/>
    <w:rsid w:val="0062367D"/>
    <w:rsid w:val="006242D6"/>
    <w:rsid w:val="00630F79"/>
    <w:rsid w:val="00631974"/>
    <w:rsid w:val="00632A33"/>
    <w:rsid w:val="00634BA5"/>
    <w:rsid w:val="00644487"/>
    <w:rsid w:val="0064575B"/>
    <w:rsid w:val="00650C2B"/>
    <w:rsid w:val="006600AF"/>
    <w:rsid w:val="006613AC"/>
    <w:rsid w:val="00661D0A"/>
    <w:rsid w:val="00663FA9"/>
    <w:rsid w:val="00664C99"/>
    <w:rsid w:val="00674B83"/>
    <w:rsid w:val="0067558C"/>
    <w:rsid w:val="006766C9"/>
    <w:rsid w:val="0067714B"/>
    <w:rsid w:val="00677208"/>
    <w:rsid w:val="0067738D"/>
    <w:rsid w:val="00677641"/>
    <w:rsid w:val="00680244"/>
    <w:rsid w:val="0068079B"/>
    <w:rsid w:val="00683661"/>
    <w:rsid w:val="006849AA"/>
    <w:rsid w:val="00686A5D"/>
    <w:rsid w:val="00692CF0"/>
    <w:rsid w:val="0069392C"/>
    <w:rsid w:val="006A250B"/>
    <w:rsid w:val="006A2FED"/>
    <w:rsid w:val="006A5CDE"/>
    <w:rsid w:val="006B33DE"/>
    <w:rsid w:val="006C0A4F"/>
    <w:rsid w:val="006D08B5"/>
    <w:rsid w:val="006E48E0"/>
    <w:rsid w:val="006E4ECF"/>
    <w:rsid w:val="006F128C"/>
    <w:rsid w:val="006F27DA"/>
    <w:rsid w:val="006F3707"/>
    <w:rsid w:val="006F7D6E"/>
    <w:rsid w:val="0070429D"/>
    <w:rsid w:val="00710B7F"/>
    <w:rsid w:val="00710D01"/>
    <w:rsid w:val="007128B4"/>
    <w:rsid w:val="00715950"/>
    <w:rsid w:val="00716773"/>
    <w:rsid w:val="0071680D"/>
    <w:rsid w:val="00716C4D"/>
    <w:rsid w:val="0072001E"/>
    <w:rsid w:val="00724769"/>
    <w:rsid w:val="00724C88"/>
    <w:rsid w:val="007275B5"/>
    <w:rsid w:val="00727B9D"/>
    <w:rsid w:val="00727DA9"/>
    <w:rsid w:val="00727DFD"/>
    <w:rsid w:val="00730779"/>
    <w:rsid w:val="007355EA"/>
    <w:rsid w:val="00736553"/>
    <w:rsid w:val="0073721F"/>
    <w:rsid w:val="00747970"/>
    <w:rsid w:val="00750A7D"/>
    <w:rsid w:val="00751668"/>
    <w:rsid w:val="00752131"/>
    <w:rsid w:val="00757B5B"/>
    <w:rsid w:val="00762B63"/>
    <w:rsid w:val="00762EFF"/>
    <w:rsid w:val="007647A6"/>
    <w:rsid w:val="0076544A"/>
    <w:rsid w:val="00767092"/>
    <w:rsid w:val="00767AB2"/>
    <w:rsid w:val="007708D6"/>
    <w:rsid w:val="00773915"/>
    <w:rsid w:val="00773ACE"/>
    <w:rsid w:val="00780C79"/>
    <w:rsid w:val="00796839"/>
    <w:rsid w:val="00796C23"/>
    <w:rsid w:val="00797535"/>
    <w:rsid w:val="00797D0E"/>
    <w:rsid w:val="007A12E7"/>
    <w:rsid w:val="007A26BE"/>
    <w:rsid w:val="007A6B9F"/>
    <w:rsid w:val="007A7DFF"/>
    <w:rsid w:val="007A7EA5"/>
    <w:rsid w:val="007B1FA0"/>
    <w:rsid w:val="007B3024"/>
    <w:rsid w:val="007B334C"/>
    <w:rsid w:val="007B390F"/>
    <w:rsid w:val="007B5E88"/>
    <w:rsid w:val="007B71D7"/>
    <w:rsid w:val="007C3A1C"/>
    <w:rsid w:val="007C55F9"/>
    <w:rsid w:val="007C56E4"/>
    <w:rsid w:val="007D3DD7"/>
    <w:rsid w:val="007E2BCE"/>
    <w:rsid w:val="007E34F5"/>
    <w:rsid w:val="007E3E30"/>
    <w:rsid w:val="007E6B9A"/>
    <w:rsid w:val="007E722B"/>
    <w:rsid w:val="007F0E1A"/>
    <w:rsid w:val="007F2D05"/>
    <w:rsid w:val="007F6108"/>
    <w:rsid w:val="007F7DD1"/>
    <w:rsid w:val="00801EAF"/>
    <w:rsid w:val="0080200D"/>
    <w:rsid w:val="008142A9"/>
    <w:rsid w:val="008150BB"/>
    <w:rsid w:val="00821E31"/>
    <w:rsid w:val="0082367E"/>
    <w:rsid w:val="008300DB"/>
    <w:rsid w:val="00832702"/>
    <w:rsid w:val="008335E3"/>
    <w:rsid w:val="00837209"/>
    <w:rsid w:val="00837B33"/>
    <w:rsid w:val="008402DF"/>
    <w:rsid w:val="00841B5F"/>
    <w:rsid w:val="00842233"/>
    <w:rsid w:val="008427EC"/>
    <w:rsid w:val="0085116B"/>
    <w:rsid w:val="00855ECC"/>
    <w:rsid w:val="00860092"/>
    <w:rsid w:val="00860BF6"/>
    <w:rsid w:val="00863B48"/>
    <w:rsid w:val="00863D10"/>
    <w:rsid w:val="00865883"/>
    <w:rsid w:val="0086649A"/>
    <w:rsid w:val="00867F38"/>
    <w:rsid w:val="00873A7F"/>
    <w:rsid w:val="00880D11"/>
    <w:rsid w:val="00881E49"/>
    <w:rsid w:val="00890222"/>
    <w:rsid w:val="00890CA9"/>
    <w:rsid w:val="00893FB0"/>
    <w:rsid w:val="00897918"/>
    <w:rsid w:val="008A0CCD"/>
    <w:rsid w:val="008A111D"/>
    <w:rsid w:val="008A1E28"/>
    <w:rsid w:val="008B2DA8"/>
    <w:rsid w:val="008B35AC"/>
    <w:rsid w:val="008B4F22"/>
    <w:rsid w:val="008B61A6"/>
    <w:rsid w:val="008C0813"/>
    <w:rsid w:val="008C4C94"/>
    <w:rsid w:val="008C6ED6"/>
    <w:rsid w:val="008C774A"/>
    <w:rsid w:val="008D1535"/>
    <w:rsid w:val="008D1777"/>
    <w:rsid w:val="008D5A8C"/>
    <w:rsid w:val="008D6795"/>
    <w:rsid w:val="008E06DA"/>
    <w:rsid w:val="008E0938"/>
    <w:rsid w:val="008E5891"/>
    <w:rsid w:val="008E589A"/>
    <w:rsid w:val="008F1866"/>
    <w:rsid w:val="008F3AD9"/>
    <w:rsid w:val="008F73EF"/>
    <w:rsid w:val="0090483A"/>
    <w:rsid w:val="0091389A"/>
    <w:rsid w:val="00921403"/>
    <w:rsid w:val="00922B3C"/>
    <w:rsid w:val="00924226"/>
    <w:rsid w:val="0092468B"/>
    <w:rsid w:val="00925371"/>
    <w:rsid w:val="00930462"/>
    <w:rsid w:val="00930568"/>
    <w:rsid w:val="00931DA2"/>
    <w:rsid w:val="009320F0"/>
    <w:rsid w:val="00936376"/>
    <w:rsid w:val="00937E8F"/>
    <w:rsid w:val="00940AE3"/>
    <w:rsid w:val="00940B65"/>
    <w:rsid w:val="009463A1"/>
    <w:rsid w:val="00950E8B"/>
    <w:rsid w:val="009510C5"/>
    <w:rsid w:val="0095211F"/>
    <w:rsid w:val="00952265"/>
    <w:rsid w:val="009543F8"/>
    <w:rsid w:val="009549C3"/>
    <w:rsid w:val="009559CE"/>
    <w:rsid w:val="00960C93"/>
    <w:rsid w:val="00961799"/>
    <w:rsid w:val="009620C5"/>
    <w:rsid w:val="00962419"/>
    <w:rsid w:val="00967474"/>
    <w:rsid w:val="0097066D"/>
    <w:rsid w:val="00972BF6"/>
    <w:rsid w:val="00973903"/>
    <w:rsid w:val="0097569E"/>
    <w:rsid w:val="00981D6B"/>
    <w:rsid w:val="00986AAF"/>
    <w:rsid w:val="00987648"/>
    <w:rsid w:val="00990E26"/>
    <w:rsid w:val="009912DA"/>
    <w:rsid w:val="009946C4"/>
    <w:rsid w:val="009962EA"/>
    <w:rsid w:val="00997B02"/>
    <w:rsid w:val="009A4C19"/>
    <w:rsid w:val="009A7DA5"/>
    <w:rsid w:val="009B0D6B"/>
    <w:rsid w:val="009B1EF2"/>
    <w:rsid w:val="009B2A63"/>
    <w:rsid w:val="009B5696"/>
    <w:rsid w:val="009C2590"/>
    <w:rsid w:val="009C49C1"/>
    <w:rsid w:val="009C5AEA"/>
    <w:rsid w:val="009D0213"/>
    <w:rsid w:val="009F52C0"/>
    <w:rsid w:val="009F68A3"/>
    <w:rsid w:val="00A008AF"/>
    <w:rsid w:val="00A012B2"/>
    <w:rsid w:val="00A02C7D"/>
    <w:rsid w:val="00A03862"/>
    <w:rsid w:val="00A04E06"/>
    <w:rsid w:val="00A051AC"/>
    <w:rsid w:val="00A05E10"/>
    <w:rsid w:val="00A12F34"/>
    <w:rsid w:val="00A148BC"/>
    <w:rsid w:val="00A15A7C"/>
    <w:rsid w:val="00A210BD"/>
    <w:rsid w:val="00A260CA"/>
    <w:rsid w:val="00A2753E"/>
    <w:rsid w:val="00A420F7"/>
    <w:rsid w:val="00A46AB3"/>
    <w:rsid w:val="00A5131B"/>
    <w:rsid w:val="00A51CC5"/>
    <w:rsid w:val="00A556C5"/>
    <w:rsid w:val="00A55B55"/>
    <w:rsid w:val="00A60B8D"/>
    <w:rsid w:val="00A61F7D"/>
    <w:rsid w:val="00A70CA0"/>
    <w:rsid w:val="00A73BE8"/>
    <w:rsid w:val="00A73F64"/>
    <w:rsid w:val="00A80361"/>
    <w:rsid w:val="00A81D14"/>
    <w:rsid w:val="00A85771"/>
    <w:rsid w:val="00A91E71"/>
    <w:rsid w:val="00A930C7"/>
    <w:rsid w:val="00A93C3B"/>
    <w:rsid w:val="00A93FB5"/>
    <w:rsid w:val="00A96CA9"/>
    <w:rsid w:val="00AA04BC"/>
    <w:rsid w:val="00AA092B"/>
    <w:rsid w:val="00AA0FB5"/>
    <w:rsid w:val="00AA1215"/>
    <w:rsid w:val="00AA14FB"/>
    <w:rsid w:val="00AA16EC"/>
    <w:rsid w:val="00AA2E24"/>
    <w:rsid w:val="00AA40D4"/>
    <w:rsid w:val="00AA49BD"/>
    <w:rsid w:val="00AA4F72"/>
    <w:rsid w:val="00AA5BEA"/>
    <w:rsid w:val="00AA6027"/>
    <w:rsid w:val="00AA6126"/>
    <w:rsid w:val="00AA7D89"/>
    <w:rsid w:val="00AB3851"/>
    <w:rsid w:val="00AB4A06"/>
    <w:rsid w:val="00AB6784"/>
    <w:rsid w:val="00AC11DA"/>
    <w:rsid w:val="00AC4635"/>
    <w:rsid w:val="00AC7739"/>
    <w:rsid w:val="00AD06DB"/>
    <w:rsid w:val="00AD5734"/>
    <w:rsid w:val="00AD6823"/>
    <w:rsid w:val="00AE22D3"/>
    <w:rsid w:val="00AE6C04"/>
    <w:rsid w:val="00AE6FE2"/>
    <w:rsid w:val="00AF2F2A"/>
    <w:rsid w:val="00AF33E2"/>
    <w:rsid w:val="00AF3588"/>
    <w:rsid w:val="00AF4F0D"/>
    <w:rsid w:val="00AF5C65"/>
    <w:rsid w:val="00AF6C14"/>
    <w:rsid w:val="00B01D92"/>
    <w:rsid w:val="00B04292"/>
    <w:rsid w:val="00B114F3"/>
    <w:rsid w:val="00B16E3F"/>
    <w:rsid w:val="00B23B84"/>
    <w:rsid w:val="00B255E4"/>
    <w:rsid w:val="00B26ADA"/>
    <w:rsid w:val="00B344CC"/>
    <w:rsid w:val="00B448A8"/>
    <w:rsid w:val="00B46CA0"/>
    <w:rsid w:val="00B52251"/>
    <w:rsid w:val="00B53000"/>
    <w:rsid w:val="00B57C7E"/>
    <w:rsid w:val="00B60123"/>
    <w:rsid w:val="00B63A65"/>
    <w:rsid w:val="00B63FB1"/>
    <w:rsid w:val="00B67219"/>
    <w:rsid w:val="00B67E97"/>
    <w:rsid w:val="00B70E87"/>
    <w:rsid w:val="00B7235B"/>
    <w:rsid w:val="00B77289"/>
    <w:rsid w:val="00B80109"/>
    <w:rsid w:val="00B81B5B"/>
    <w:rsid w:val="00B83D39"/>
    <w:rsid w:val="00B86912"/>
    <w:rsid w:val="00B929F9"/>
    <w:rsid w:val="00B93FD6"/>
    <w:rsid w:val="00B9470A"/>
    <w:rsid w:val="00B9723B"/>
    <w:rsid w:val="00BA075E"/>
    <w:rsid w:val="00BA5637"/>
    <w:rsid w:val="00BB6C47"/>
    <w:rsid w:val="00BC1532"/>
    <w:rsid w:val="00BC19D3"/>
    <w:rsid w:val="00BC4420"/>
    <w:rsid w:val="00BC601F"/>
    <w:rsid w:val="00BD6348"/>
    <w:rsid w:val="00BD65C0"/>
    <w:rsid w:val="00BD6BC2"/>
    <w:rsid w:val="00BD7818"/>
    <w:rsid w:val="00BE009F"/>
    <w:rsid w:val="00BE3292"/>
    <w:rsid w:val="00BE361A"/>
    <w:rsid w:val="00BE4532"/>
    <w:rsid w:val="00BE4C89"/>
    <w:rsid w:val="00BE592A"/>
    <w:rsid w:val="00BF1669"/>
    <w:rsid w:val="00BF1756"/>
    <w:rsid w:val="00C015F3"/>
    <w:rsid w:val="00C072E5"/>
    <w:rsid w:val="00C10725"/>
    <w:rsid w:val="00C13DB6"/>
    <w:rsid w:val="00C14398"/>
    <w:rsid w:val="00C17900"/>
    <w:rsid w:val="00C2081C"/>
    <w:rsid w:val="00C2451B"/>
    <w:rsid w:val="00C25B20"/>
    <w:rsid w:val="00C27515"/>
    <w:rsid w:val="00C324DA"/>
    <w:rsid w:val="00C336B3"/>
    <w:rsid w:val="00C343A3"/>
    <w:rsid w:val="00C3471C"/>
    <w:rsid w:val="00C3541A"/>
    <w:rsid w:val="00C377C4"/>
    <w:rsid w:val="00C413EB"/>
    <w:rsid w:val="00C41ED5"/>
    <w:rsid w:val="00C43433"/>
    <w:rsid w:val="00C47181"/>
    <w:rsid w:val="00C505FC"/>
    <w:rsid w:val="00C54DE4"/>
    <w:rsid w:val="00C55176"/>
    <w:rsid w:val="00C632DD"/>
    <w:rsid w:val="00C716CD"/>
    <w:rsid w:val="00C76323"/>
    <w:rsid w:val="00C81106"/>
    <w:rsid w:val="00C81E9A"/>
    <w:rsid w:val="00C84A7C"/>
    <w:rsid w:val="00C852F3"/>
    <w:rsid w:val="00C863B4"/>
    <w:rsid w:val="00C86E5B"/>
    <w:rsid w:val="00C87C0B"/>
    <w:rsid w:val="00C902E7"/>
    <w:rsid w:val="00C90999"/>
    <w:rsid w:val="00C90E73"/>
    <w:rsid w:val="00CA0FA5"/>
    <w:rsid w:val="00CA2970"/>
    <w:rsid w:val="00CB3B6A"/>
    <w:rsid w:val="00CB40A2"/>
    <w:rsid w:val="00CB47ED"/>
    <w:rsid w:val="00CC45E0"/>
    <w:rsid w:val="00CC4EE9"/>
    <w:rsid w:val="00CD003D"/>
    <w:rsid w:val="00CD0375"/>
    <w:rsid w:val="00CD0405"/>
    <w:rsid w:val="00CD10B5"/>
    <w:rsid w:val="00CD128D"/>
    <w:rsid w:val="00CD1BE8"/>
    <w:rsid w:val="00CE4894"/>
    <w:rsid w:val="00CE7FA2"/>
    <w:rsid w:val="00CF1EA2"/>
    <w:rsid w:val="00CF478B"/>
    <w:rsid w:val="00CF5722"/>
    <w:rsid w:val="00D00557"/>
    <w:rsid w:val="00D01429"/>
    <w:rsid w:val="00D06F74"/>
    <w:rsid w:val="00D12049"/>
    <w:rsid w:val="00D17B5A"/>
    <w:rsid w:val="00D20916"/>
    <w:rsid w:val="00D22C7F"/>
    <w:rsid w:val="00D27B27"/>
    <w:rsid w:val="00D325DA"/>
    <w:rsid w:val="00D36293"/>
    <w:rsid w:val="00D41C88"/>
    <w:rsid w:val="00D44FF5"/>
    <w:rsid w:val="00D46950"/>
    <w:rsid w:val="00D50696"/>
    <w:rsid w:val="00D509F7"/>
    <w:rsid w:val="00D53168"/>
    <w:rsid w:val="00D545B6"/>
    <w:rsid w:val="00D55B60"/>
    <w:rsid w:val="00D65F1D"/>
    <w:rsid w:val="00D70D86"/>
    <w:rsid w:val="00D70EC3"/>
    <w:rsid w:val="00D717FC"/>
    <w:rsid w:val="00D72A6F"/>
    <w:rsid w:val="00D72C77"/>
    <w:rsid w:val="00D72F78"/>
    <w:rsid w:val="00D746D6"/>
    <w:rsid w:val="00D84174"/>
    <w:rsid w:val="00D85042"/>
    <w:rsid w:val="00D910AC"/>
    <w:rsid w:val="00D9111D"/>
    <w:rsid w:val="00D941F8"/>
    <w:rsid w:val="00D967CB"/>
    <w:rsid w:val="00DA166D"/>
    <w:rsid w:val="00DA5B83"/>
    <w:rsid w:val="00DA7DB1"/>
    <w:rsid w:val="00DA7F35"/>
    <w:rsid w:val="00DB3DE9"/>
    <w:rsid w:val="00DB6184"/>
    <w:rsid w:val="00DB6BD6"/>
    <w:rsid w:val="00DC12E6"/>
    <w:rsid w:val="00DC1937"/>
    <w:rsid w:val="00DC2615"/>
    <w:rsid w:val="00DC3866"/>
    <w:rsid w:val="00DC3DFC"/>
    <w:rsid w:val="00DC47D8"/>
    <w:rsid w:val="00DC7255"/>
    <w:rsid w:val="00DD014F"/>
    <w:rsid w:val="00DD18AE"/>
    <w:rsid w:val="00DD37A4"/>
    <w:rsid w:val="00DD6B8E"/>
    <w:rsid w:val="00DE79D4"/>
    <w:rsid w:val="00DF0DF7"/>
    <w:rsid w:val="00E043DF"/>
    <w:rsid w:val="00E05FF2"/>
    <w:rsid w:val="00E0627A"/>
    <w:rsid w:val="00E1214D"/>
    <w:rsid w:val="00E124C2"/>
    <w:rsid w:val="00E153BE"/>
    <w:rsid w:val="00E173CE"/>
    <w:rsid w:val="00E26229"/>
    <w:rsid w:val="00E27B44"/>
    <w:rsid w:val="00E27D1F"/>
    <w:rsid w:val="00E304EE"/>
    <w:rsid w:val="00E316D1"/>
    <w:rsid w:val="00E324B8"/>
    <w:rsid w:val="00E325AC"/>
    <w:rsid w:val="00E32EC5"/>
    <w:rsid w:val="00E3628A"/>
    <w:rsid w:val="00E37D25"/>
    <w:rsid w:val="00E4099B"/>
    <w:rsid w:val="00E45AE1"/>
    <w:rsid w:val="00E47267"/>
    <w:rsid w:val="00E50BE0"/>
    <w:rsid w:val="00E55736"/>
    <w:rsid w:val="00E57F25"/>
    <w:rsid w:val="00E61F5F"/>
    <w:rsid w:val="00E62061"/>
    <w:rsid w:val="00E71AAB"/>
    <w:rsid w:val="00E726AC"/>
    <w:rsid w:val="00E727A9"/>
    <w:rsid w:val="00E77E0A"/>
    <w:rsid w:val="00E814C8"/>
    <w:rsid w:val="00E865DE"/>
    <w:rsid w:val="00E86B1A"/>
    <w:rsid w:val="00E95B8B"/>
    <w:rsid w:val="00EA2091"/>
    <w:rsid w:val="00EA44F7"/>
    <w:rsid w:val="00EA5905"/>
    <w:rsid w:val="00EB0FD6"/>
    <w:rsid w:val="00EC2968"/>
    <w:rsid w:val="00ED0606"/>
    <w:rsid w:val="00ED2A9D"/>
    <w:rsid w:val="00ED375D"/>
    <w:rsid w:val="00EE1CFF"/>
    <w:rsid w:val="00EE7BF7"/>
    <w:rsid w:val="00EF7902"/>
    <w:rsid w:val="00EF793B"/>
    <w:rsid w:val="00F01547"/>
    <w:rsid w:val="00F05211"/>
    <w:rsid w:val="00F062D7"/>
    <w:rsid w:val="00F066A5"/>
    <w:rsid w:val="00F07429"/>
    <w:rsid w:val="00F15B13"/>
    <w:rsid w:val="00F15E7E"/>
    <w:rsid w:val="00F1654C"/>
    <w:rsid w:val="00F165D2"/>
    <w:rsid w:val="00F17B8E"/>
    <w:rsid w:val="00F17DD3"/>
    <w:rsid w:val="00F215A3"/>
    <w:rsid w:val="00F2560A"/>
    <w:rsid w:val="00F2769F"/>
    <w:rsid w:val="00F277F6"/>
    <w:rsid w:val="00F314A4"/>
    <w:rsid w:val="00F32D76"/>
    <w:rsid w:val="00F33EC8"/>
    <w:rsid w:val="00F34107"/>
    <w:rsid w:val="00F34B42"/>
    <w:rsid w:val="00F375DB"/>
    <w:rsid w:val="00F40BD6"/>
    <w:rsid w:val="00F45C91"/>
    <w:rsid w:val="00F52116"/>
    <w:rsid w:val="00F541E9"/>
    <w:rsid w:val="00F57715"/>
    <w:rsid w:val="00F61058"/>
    <w:rsid w:val="00F6482C"/>
    <w:rsid w:val="00F66C63"/>
    <w:rsid w:val="00F670BF"/>
    <w:rsid w:val="00F702BC"/>
    <w:rsid w:val="00F728C4"/>
    <w:rsid w:val="00F72FCA"/>
    <w:rsid w:val="00F74289"/>
    <w:rsid w:val="00F74ECA"/>
    <w:rsid w:val="00F74FB7"/>
    <w:rsid w:val="00F76731"/>
    <w:rsid w:val="00F77435"/>
    <w:rsid w:val="00F84CB5"/>
    <w:rsid w:val="00F85388"/>
    <w:rsid w:val="00F862E4"/>
    <w:rsid w:val="00F86BC0"/>
    <w:rsid w:val="00F87FB7"/>
    <w:rsid w:val="00F91AA0"/>
    <w:rsid w:val="00F91FE0"/>
    <w:rsid w:val="00F93848"/>
    <w:rsid w:val="00F94FD1"/>
    <w:rsid w:val="00F96F73"/>
    <w:rsid w:val="00FA369A"/>
    <w:rsid w:val="00FA3B1A"/>
    <w:rsid w:val="00FA3B89"/>
    <w:rsid w:val="00FA4B25"/>
    <w:rsid w:val="00FA52E6"/>
    <w:rsid w:val="00FA54BA"/>
    <w:rsid w:val="00FA54D5"/>
    <w:rsid w:val="00FB1068"/>
    <w:rsid w:val="00FB1B3E"/>
    <w:rsid w:val="00FB33D6"/>
    <w:rsid w:val="00FB3521"/>
    <w:rsid w:val="00FB408D"/>
    <w:rsid w:val="00FC110B"/>
    <w:rsid w:val="00FC4436"/>
    <w:rsid w:val="00FC7863"/>
    <w:rsid w:val="00FC7A41"/>
    <w:rsid w:val="00FE3BC5"/>
    <w:rsid w:val="00FE4E72"/>
    <w:rsid w:val="00FF56C4"/>
    <w:rsid w:val="00FF6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1C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E7FA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E7FA2"/>
    <w:rPr>
      <w:rFonts w:ascii="Cambria" w:hAnsi="Cambria"/>
      <w:b/>
      <w:i/>
      <w:sz w:val="28"/>
      <w:lang w:eastAsia="en-US"/>
    </w:rPr>
  </w:style>
  <w:style w:type="paragraph" w:customStyle="1" w:styleId="Style37">
    <w:name w:val="Style37"/>
    <w:basedOn w:val="Normal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uiPriority w:val="99"/>
    <w:rsid w:val="007C3A1C"/>
    <w:rPr>
      <w:rFonts w:ascii="Arial" w:hAnsi="Arial"/>
      <w:color w:val="000000"/>
      <w:sz w:val="18"/>
    </w:rPr>
  </w:style>
  <w:style w:type="paragraph" w:styleId="ListParagraph">
    <w:name w:val="List Paragraph"/>
    <w:basedOn w:val="Normal"/>
    <w:link w:val="ListParagraphChar"/>
    <w:uiPriority w:val="99"/>
    <w:qFormat/>
    <w:rsid w:val="007C3A1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uiPriority w:val="99"/>
    <w:rsid w:val="007C3A1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7C3A1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C3A1C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7C3A1C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C3A1C"/>
    <w:rPr>
      <w:rFonts w:ascii="Calibri" w:hAnsi="Calibri"/>
    </w:rPr>
  </w:style>
  <w:style w:type="paragraph" w:styleId="Footer">
    <w:name w:val="footer"/>
    <w:basedOn w:val="Normal"/>
    <w:link w:val="FooterChar"/>
    <w:uiPriority w:val="99"/>
    <w:rsid w:val="007C3A1C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C3A1C"/>
    <w:rPr>
      <w:rFonts w:ascii="Calibri" w:hAnsi="Calibri"/>
    </w:rPr>
  </w:style>
  <w:style w:type="paragraph" w:styleId="BalloonText">
    <w:name w:val="Balloon Text"/>
    <w:basedOn w:val="Normal"/>
    <w:link w:val="BalloonTextChar"/>
    <w:uiPriority w:val="99"/>
    <w:semiHidden/>
    <w:rsid w:val="007C3A1C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3A1C"/>
    <w:rPr>
      <w:rFonts w:ascii="Tahoma" w:hAnsi="Tahoma"/>
      <w:sz w:val="16"/>
    </w:rPr>
  </w:style>
  <w:style w:type="character" w:customStyle="1" w:styleId="color14">
    <w:name w:val="color_14"/>
    <w:uiPriority w:val="99"/>
    <w:rsid w:val="00A12F34"/>
  </w:style>
  <w:style w:type="character" w:customStyle="1" w:styleId="ListParagraphChar">
    <w:name w:val="List Paragraph Char"/>
    <w:link w:val="ListParagraph"/>
    <w:uiPriority w:val="99"/>
    <w:locked/>
    <w:rsid w:val="00377CE9"/>
    <w:rPr>
      <w:lang w:eastAsia="en-US"/>
    </w:rPr>
  </w:style>
  <w:style w:type="paragraph" w:styleId="NoSpacing">
    <w:name w:val="No Spacing"/>
    <w:uiPriority w:val="99"/>
    <w:qFormat/>
    <w:rsid w:val="00960C9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81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1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1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1373</Words>
  <Characters>8242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Gosia</dc:creator>
  <cp:keywords/>
  <dc:description/>
  <cp:lastModifiedBy>krzysztof</cp:lastModifiedBy>
  <cp:revision>2</cp:revision>
  <cp:lastPrinted>2017-10-27T08:48:00Z</cp:lastPrinted>
  <dcterms:created xsi:type="dcterms:W3CDTF">2017-11-06T19:11:00Z</dcterms:created>
  <dcterms:modified xsi:type="dcterms:W3CDTF">2017-11-06T19:11:00Z</dcterms:modified>
</cp:coreProperties>
</file>