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zapytanie ofertowe na </w:t>
      </w:r>
      <w:r w:rsidRPr="0030516A">
        <w:rPr>
          <w:rFonts w:ascii="Arial Narrow" w:hAnsi="Arial Narrow" w:cs="Arial"/>
          <w:lang w:eastAsia="pl-PL"/>
        </w:rPr>
        <w:t>kompleksową organizację i przeprowadzenie 15 spotkań skierowanych do członków gminnych i powiatowych Rad Działalności Pożytku Publicznego (RDPP) z województwa kujawsko-pomorskiego organizowanych w ramach projektu „</w:t>
      </w:r>
      <w:r w:rsidRPr="0030516A">
        <w:rPr>
          <w:rFonts w:ascii="Arial Narrow" w:hAnsi="Arial Narrow" w:cs="Arial"/>
        </w:rPr>
        <w:t>Koordynacja rozwoju ekonomii społecznej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 DO.2741.6.2018) oświadczamy, iż oferujemy wykonanie zamówienia: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4104" w:type="dxa"/>
        <w:tblCellMar>
          <w:left w:w="70" w:type="dxa"/>
          <w:right w:w="70" w:type="dxa"/>
        </w:tblCellMar>
        <w:tblLook w:val="00A0"/>
      </w:tblPr>
      <w:tblGrid>
        <w:gridCol w:w="461"/>
        <w:gridCol w:w="9674"/>
        <w:gridCol w:w="160"/>
        <w:gridCol w:w="3809"/>
      </w:tblGrid>
      <w:tr w:rsidR="00AA3972" w:rsidRPr="006154CD" w:rsidTr="000856C6">
        <w:trPr>
          <w:gridAfter w:val="1"/>
          <w:wAfter w:w="3809" w:type="dxa"/>
          <w:trHeight w:val="330"/>
        </w:trPr>
        <w:tc>
          <w:tcPr>
            <w:tcW w:w="1013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</w:pPr>
            <w:r w:rsidRPr="006154CD"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 xml:space="preserve">1. </w:t>
            </w:r>
            <w:r>
              <w:rPr>
                <w:rFonts w:ascii="Arial Narrow" w:hAnsi="Arial Narrow" w:cs="Calibri"/>
                <w:bCs/>
                <w:color w:val="000000"/>
                <w:kern w:val="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AA3972" w:rsidRPr="006154CD" w:rsidRDefault="00AA3972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AA3972" w:rsidRPr="00074EE1" w:rsidTr="006154CD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6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2471B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zamówienia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A3972" w:rsidRPr="00074EE1" w:rsidTr="000856C6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856C6" w:rsidRDefault="00AA3972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61040A" w:rsidRDefault="00AA3972" w:rsidP="0061040A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61040A">
              <w:rPr>
                <w:rStyle w:val="FontStyle111"/>
                <w:rFonts w:ascii="Arial Narrow" w:hAnsi="Arial Narrow"/>
                <w:bCs/>
                <w:sz w:val="24"/>
                <w:lang w:eastAsia="pl-PL"/>
              </w:rPr>
              <w:t xml:space="preserve">Kompleksowa </w:t>
            </w:r>
            <w:r>
              <w:rPr>
                <w:rStyle w:val="FontStyle111"/>
                <w:rFonts w:ascii="Arial Narrow" w:hAnsi="Arial Narrow"/>
                <w:bCs/>
                <w:sz w:val="24"/>
                <w:lang w:eastAsia="pl-PL"/>
              </w:rPr>
              <w:t>organizacja i przeprowadzenie 15 spotkań w Radach Działalności Pożytku Publicznego w województwie kujawsko - pomorskim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AA3972" w:rsidRPr="00074EE1" w:rsidTr="000856C6">
        <w:trPr>
          <w:trHeight w:val="330"/>
        </w:trPr>
        <w:tc>
          <w:tcPr>
            <w:tcW w:w="10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96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AA3972" w:rsidRPr="00074EE1" w:rsidRDefault="00AA3972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8E3D40">
      <w:pPr>
        <w:autoSpaceDE w:val="0"/>
        <w:rPr>
          <w:rFonts w:ascii="Arial Narrow" w:hAnsi="Arial Narrow" w:cs="Arial"/>
          <w:b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AA3972" w:rsidRPr="0030516A" w:rsidRDefault="00AA3972" w:rsidP="00197C4B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 xml:space="preserve">ona na .............zapisanych 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30516A">
        <w:rPr>
          <w:rFonts w:ascii="Arial Narrow" w:hAnsi="Arial Narrow" w:cs="TimesNewRoman"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30516A">
        <w:rPr>
          <w:rFonts w:ascii="Arial Narrow" w:hAnsi="Arial Narrow" w:cs="TimesNewRoman"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30516A">
        <w:rPr>
          <w:rFonts w:ascii="Arial Narrow" w:hAnsi="Arial Narrow" w:cs="TimesNewRoman"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30516A">
        <w:rPr>
          <w:rFonts w:ascii="Arial Narrow" w:hAnsi="Arial Narrow" w:cs="TimesNewRoman"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AA3972" w:rsidRPr="0061040A" w:rsidRDefault="00AA3972" w:rsidP="0061040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6. </w:t>
      </w:r>
      <w:r w:rsidRPr="0061040A">
        <w:rPr>
          <w:rFonts w:ascii="Arial Narrow" w:hAnsi="Arial Narrow" w:cs="Arial"/>
          <w:sz w:val="24"/>
          <w:szCs w:val="24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7. </w:t>
      </w:r>
      <w:r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8569A5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3972" w:rsidRDefault="00AA3972" w:rsidP="008E62F0">
      <w:r>
        <w:separator/>
      </w:r>
    </w:p>
  </w:endnote>
  <w:endnote w:type="continuationSeparator" w:id="0">
    <w:p w:rsidR="00AA3972" w:rsidRDefault="00AA3972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AA3972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AA3972" w:rsidRDefault="00AA397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3972" w:rsidRDefault="00AA3972" w:rsidP="008E62F0">
      <w:r>
        <w:separator/>
      </w:r>
    </w:p>
  </w:footnote>
  <w:footnote w:type="continuationSeparator" w:id="0">
    <w:p w:rsidR="00AA3972" w:rsidRDefault="00AA3972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Pr="00A57C39" w:rsidRDefault="00AA3972" w:rsidP="00C172C9">
    <w:pPr>
      <w:pStyle w:val="Header"/>
      <w:jc w:val="center"/>
      <w:rPr>
        <w:sz w:val="20"/>
      </w:rPr>
    </w:pPr>
    <w:r w:rsidRPr="008B67F3">
      <w:rPr>
        <w:b/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alt="poziom_achromat.jpeg.jpg" style="width:453.75pt;height:62.25pt;visibility:visible">
          <v:imagedata r:id="rId1" o:title=""/>
        </v:shape>
      </w:pict>
    </w:r>
    <w:r>
      <w:rPr>
        <w:sz w:val="20"/>
      </w:rPr>
      <w:t>Załącznik nr 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7"/>
  </w:num>
  <w:num w:numId="6">
    <w:abstractNumId w:val="4"/>
  </w:num>
  <w:num w:numId="7">
    <w:abstractNumId w:val="9"/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0440"/>
    <w:rsid w:val="00007E38"/>
    <w:rsid w:val="00025806"/>
    <w:rsid w:val="000436DC"/>
    <w:rsid w:val="000455E2"/>
    <w:rsid w:val="00050133"/>
    <w:rsid w:val="00062B30"/>
    <w:rsid w:val="00074EE1"/>
    <w:rsid w:val="00075975"/>
    <w:rsid w:val="000822C1"/>
    <w:rsid w:val="00084F76"/>
    <w:rsid w:val="000856C6"/>
    <w:rsid w:val="000B235B"/>
    <w:rsid w:val="000E01BD"/>
    <w:rsid w:val="000E2EAA"/>
    <w:rsid w:val="00100913"/>
    <w:rsid w:val="001201CC"/>
    <w:rsid w:val="001209A0"/>
    <w:rsid w:val="001219C3"/>
    <w:rsid w:val="001505D8"/>
    <w:rsid w:val="00161FB6"/>
    <w:rsid w:val="00166883"/>
    <w:rsid w:val="00175884"/>
    <w:rsid w:val="00190B43"/>
    <w:rsid w:val="00192625"/>
    <w:rsid w:val="001942C2"/>
    <w:rsid w:val="00197C4B"/>
    <w:rsid w:val="001A2121"/>
    <w:rsid w:val="001A524F"/>
    <w:rsid w:val="001C7369"/>
    <w:rsid w:val="001E0F1B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A2689"/>
    <w:rsid w:val="00401CAA"/>
    <w:rsid w:val="0041135E"/>
    <w:rsid w:val="00414C1E"/>
    <w:rsid w:val="00425106"/>
    <w:rsid w:val="004352E3"/>
    <w:rsid w:val="0045691F"/>
    <w:rsid w:val="004C294F"/>
    <w:rsid w:val="004E1091"/>
    <w:rsid w:val="004E5DA1"/>
    <w:rsid w:val="00521E85"/>
    <w:rsid w:val="005505A8"/>
    <w:rsid w:val="0057120F"/>
    <w:rsid w:val="005A4D26"/>
    <w:rsid w:val="005A60D7"/>
    <w:rsid w:val="005E56F5"/>
    <w:rsid w:val="005F0E2E"/>
    <w:rsid w:val="005F1E8E"/>
    <w:rsid w:val="005F2AFE"/>
    <w:rsid w:val="0061040A"/>
    <w:rsid w:val="006154CD"/>
    <w:rsid w:val="0064569B"/>
    <w:rsid w:val="0064639F"/>
    <w:rsid w:val="0066163B"/>
    <w:rsid w:val="006829D4"/>
    <w:rsid w:val="0069520F"/>
    <w:rsid w:val="006B0B9E"/>
    <w:rsid w:val="006B7F7D"/>
    <w:rsid w:val="006C5918"/>
    <w:rsid w:val="006D3E93"/>
    <w:rsid w:val="006E26FE"/>
    <w:rsid w:val="006F319D"/>
    <w:rsid w:val="006F4A63"/>
    <w:rsid w:val="00705EA6"/>
    <w:rsid w:val="007239DE"/>
    <w:rsid w:val="007342B7"/>
    <w:rsid w:val="00744F9D"/>
    <w:rsid w:val="00746CB9"/>
    <w:rsid w:val="0078325C"/>
    <w:rsid w:val="00791C55"/>
    <w:rsid w:val="0079339A"/>
    <w:rsid w:val="00800792"/>
    <w:rsid w:val="00802E01"/>
    <w:rsid w:val="008266FC"/>
    <w:rsid w:val="00841927"/>
    <w:rsid w:val="008569A5"/>
    <w:rsid w:val="00867E92"/>
    <w:rsid w:val="008735D5"/>
    <w:rsid w:val="00885450"/>
    <w:rsid w:val="008858C7"/>
    <w:rsid w:val="0089737A"/>
    <w:rsid w:val="008B67F3"/>
    <w:rsid w:val="008E3D40"/>
    <w:rsid w:val="008E62F0"/>
    <w:rsid w:val="008F1BB0"/>
    <w:rsid w:val="008F4D63"/>
    <w:rsid w:val="0090454F"/>
    <w:rsid w:val="00920ACC"/>
    <w:rsid w:val="00950C77"/>
    <w:rsid w:val="0096415E"/>
    <w:rsid w:val="009B6CFC"/>
    <w:rsid w:val="009C3F21"/>
    <w:rsid w:val="009E6E8E"/>
    <w:rsid w:val="009F5BF9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71FFE"/>
    <w:rsid w:val="00B7284E"/>
    <w:rsid w:val="00BA0FE8"/>
    <w:rsid w:val="00BC5EB2"/>
    <w:rsid w:val="00BD2C77"/>
    <w:rsid w:val="00BE051D"/>
    <w:rsid w:val="00BE3D11"/>
    <w:rsid w:val="00BF28F7"/>
    <w:rsid w:val="00C172C9"/>
    <w:rsid w:val="00C24FBB"/>
    <w:rsid w:val="00C268B9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F36E4"/>
    <w:rsid w:val="00D03EA7"/>
    <w:rsid w:val="00D16DB7"/>
    <w:rsid w:val="00D46309"/>
    <w:rsid w:val="00DB2330"/>
    <w:rsid w:val="00DC3039"/>
    <w:rsid w:val="00E02245"/>
    <w:rsid w:val="00E03E8A"/>
    <w:rsid w:val="00E104E6"/>
    <w:rsid w:val="00E450A6"/>
    <w:rsid w:val="00E53150"/>
    <w:rsid w:val="00E60FA5"/>
    <w:rsid w:val="00EA7B8E"/>
    <w:rsid w:val="00ED06E5"/>
    <w:rsid w:val="00F1364F"/>
    <w:rsid w:val="00F56A72"/>
    <w:rsid w:val="00F70769"/>
    <w:rsid w:val="00F760B6"/>
    <w:rsid w:val="00F835B8"/>
    <w:rsid w:val="00FA1D21"/>
    <w:rsid w:val="00FA4652"/>
    <w:rsid w:val="00FB32F1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91C55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HeaderChar1">
    <w:name w:val="Header Char1"/>
    <w:link w:val="Header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Footer">
    <w:name w:val="footer"/>
    <w:basedOn w:val="Normal"/>
    <w:link w:val="FooterChar1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FooterChar1">
    <w:name w:val="Footer Char1"/>
    <w:link w:val="Footer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CommentReference">
    <w:name w:val="annotation reference"/>
    <w:basedOn w:val="DefaultParagraphFont"/>
    <w:uiPriority w:val="99"/>
    <w:semiHidden/>
    <w:rsid w:val="0041135E"/>
    <w:rPr>
      <w:rFonts w:cs="Times New Roman"/>
      <w:sz w:val="16"/>
    </w:rPr>
  </w:style>
  <w:style w:type="paragraph" w:styleId="CommentText">
    <w:name w:val="annotation text"/>
    <w:basedOn w:val="Normal"/>
    <w:link w:val="CommentTextChar1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CommentTextChar1">
    <w:name w:val="Comment Text Char1"/>
    <w:link w:val="CommentText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CommentSubjectChar1">
    <w:name w:val="Comment Subject Char1"/>
    <w:link w:val="CommentSubject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BalloonText">
    <w:name w:val="Balloon Text"/>
    <w:basedOn w:val="Normal"/>
    <w:link w:val="BalloonTextChar1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BalloonTextChar1">
    <w:name w:val="Balloon Text Char1"/>
    <w:link w:val="BalloonText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402</Words>
  <Characters>2414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krzysztof</cp:lastModifiedBy>
  <cp:revision>2</cp:revision>
  <cp:lastPrinted>2016-12-15T09:43:00Z</cp:lastPrinted>
  <dcterms:created xsi:type="dcterms:W3CDTF">2018-02-04T18:36:00Z</dcterms:created>
  <dcterms:modified xsi:type="dcterms:W3CDTF">2018-02-04T18:36:00Z</dcterms:modified>
</cp:coreProperties>
</file>