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D6F" w:rsidRDefault="00BF0D6F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BF0D6F" w:rsidRDefault="00BF0D6F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BF0D6F" w:rsidRPr="00F93DD4" w:rsidRDefault="00BF0D6F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BF0D6F" w:rsidRPr="00F93DD4" w:rsidRDefault="00BF0D6F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BF0D6F" w:rsidRDefault="00BF0D6F">
      <w:pPr>
        <w:pStyle w:val="FootnoteText"/>
        <w:spacing w:line="276" w:lineRule="auto"/>
        <w:jc w:val="both"/>
        <w:rPr>
          <w:rFonts w:cs="Calibri"/>
          <w:b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Dotyczy postępowania </w:t>
      </w:r>
      <w:r>
        <w:rPr>
          <w:rFonts w:cs="Calibri"/>
          <w:sz w:val="22"/>
          <w:szCs w:val="22"/>
        </w:rPr>
        <w:t xml:space="preserve">na świadczenie </w:t>
      </w:r>
      <w:r>
        <w:rPr>
          <w:rFonts w:cs="Times New Roman"/>
          <w:kern w:val="0"/>
          <w:sz w:val="22"/>
          <w:szCs w:val="22"/>
        </w:rPr>
        <w:t xml:space="preserve">usług specjalistycznego poradnictwa rodzinnego psychiatrycznego realizowane w ramach projektu partnerskiego, pn. „Rodzina w Centrum </w:t>
      </w:r>
      <w:smartTag w:uri="urn:schemas-microsoft-com:office:smarttags" w:element="metricconverter">
        <w:smartTagPr>
          <w:attr w:name="ProductID" w:val="2”"/>
        </w:smartTagPr>
        <w:r>
          <w:rPr>
            <w:rFonts w:cs="Times New Roman"/>
            <w:kern w:val="0"/>
            <w:sz w:val="22"/>
            <w:szCs w:val="22"/>
          </w:rPr>
          <w:t>2”</w:t>
        </w:r>
      </w:smartTag>
      <w:r>
        <w:rPr>
          <w:rFonts w:cs="Times New Roman"/>
          <w:kern w:val="0"/>
          <w:sz w:val="22"/>
          <w:szCs w:val="22"/>
        </w:rPr>
        <w:t xml:space="preserve">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cs="Calibri"/>
          <w:sz w:val="22"/>
          <w:szCs w:val="22"/>
        </w:rPr>
        <w:t xml:space="preserve"> - postępowanie nr </w:t>
      </w:r>
      <w:r>
        <w:rPr>
          <w:rFonts w:cs="Calibri"/>
          <w:color w:val="000000"/>
          <w:sz w:val="22"/>
          <w:szCs w:val="22"/>
        </w:rPr>
        <w:t>DO.2741.67.2018</w:t>
      </w:r>
    </w:p>
    <w:p w:rsidR="00BF0D6F" w:rsidRDefault="00BF0D6F">
      <w:pPr>
        <w:pStyle w:val="FootnoteTex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D6F" w:rsidRDefault="00BF0D6F">
      <w:pPr>
        <w:pStyle w:val="FootnoteText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BF0D6F" w:rsidRDefault="00BF0D6F">
      <w:pPr>
        <w:pStyle w:val="FootnoteText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F0D6F" w:rsidRDefault="00BF0D6F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F0D6F" w:rsidRDefault="00BF0D6F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F0D6F" w:rsidRDefault="00BF0D6F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BF0D6F" w:rsidRDefault="00BF0D6F">
      <w:pPr>
        <w:pStyle w:val="Normal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F0D6F" w:rsidRDefault="00BF0D6F">
      <w:pPr>
        <w:pStyle w:val="Normal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0D6F" w:rsidRDefault="00BF0D6F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BF0D6F" w:rsidRDefault="00BF0D6F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</w:rPr>
        <w:t xml:space="preserve">dnia ………….……. r. </w:t>
      </w:r>
    </w:p>
    <w:p w:rsidR="00BF0D6F" w:rsidRDefault="00BF0D6F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BF0D6F" w:rsidRDefault="00BF0D6F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  <w:t>…………………………………………</w:t>
      </w:r>
    </w:p>
    <w:p w:rsidR="00BF0D6F" w:rsidRDefault="00BF0D6F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0D6F" w:rsidRDefault="00BF0D6F">
      <w:pPr>
        <w:widowControl/>
        <w:spacing w:after="160" w:line="259" w:lineRule="auto"/>
        <w:rPr>
          <w:rFonts w:eastAsia="Times New Roman"/>
          <w:sz w:val="24"/>
          <w:szCs w:val="24"/>
        </w:rPr>
      </w:pPr>
    </w:p>
    <w:p w:rsidR="00BF0D6F" w:rsidRDefault="00BF0D6F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BF0D6F" w:rsidRDefault="00BF0D6F">
      <w:pPr>
        <w:pStyle w:val="Normal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F0D6F" w:rsidRDefault="00BF0D6F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F0D6F" w:rsidRDefault="00BF0D6F">
      <w:pPr>
        <w:pStyle w:val="FootnoteText"/>
        <w:jc w:val="both"/>
        <w:rPr>
          <w:sz w:val="16"/>
          <w:szCs w:val="16"/>
        </w:rPr>
      </w:pPr>
    </w:p>
    <w:p w:rsidR="00BF0D6F" w:rsidRPr="009A4089" w:rsidRDefault="00BF0D6F" w:rsidP="009A4089">
      <w:pPr>
        <w:pStyle w:val="Normal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BF0D6F" w:rsidRPr="009A4089" w:rsidSect="00F26123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D6F" w:rsidRDefault="00BF0D6F" w:rsidP="00F93DD4">
      <w:r>
        <w:separator/>
      </w:r>
    </w:p>
  </w:endnote>
  <w:endnote w:type="continuationSeparator" w:id="0">
    <w:p w:rsidR="00BF0D6F" w:rsidRDefault="00BF0D6F" w:rsidP="00F93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D6F" w:rsidRDefault="00BF0D6F" w:rsidP="00F93DD4">
      <w:r>
        <w:separator/>
      </w:r>
    </w:p>
  </w:footnote>
  <w:footnote w:type="continuationSeparator" w:id="0">
    <w:p w:rsidR="00BF0D6F" w:rsidRDefault="00BF0D6F" w:rsidP="00F93D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D6F" w:rsidRPr="00F93DD4" w:rsidRDefault="00BF0D6F" w:rsidP="00F93DD4">
    <w:pPr>
      <w:widowControl/>
      <w:spacing w:before="120" w:after="120" w:line="276" w:lineRule="auto"/>
      <w:jc w:val="right"/>
      <w:rPr>
        <w:rFonts w:ascii="Calibri" w:eastAsia="Times New Roman" w:hAnsi="Calibri" w:cs="Calibri"/>
        <w:bCs/>
        <w:sz w:val="24"/>
        <w:szCs w:val="24"/>
      </w:rPr>
    </w:pPr>
    <w:r w:rsidRPr="00F93DD4">
      <w:rPr>
        <w:rFonts w:ascii="Calibri" w:eastAsia="Times New Roman" w:hAnsi="Calibri" w:cs="Calibri"/>
        <w:bCs/>
        <w:sz w:val="24"/>
        <w:szCs w:val="24"/>
      </w:rPr>
      <w:t xml:space="preserve">Załącznik nr 6 do Zapytania ofertowego </w:t>
    </w:r>
  </w:p>
  <w:p w:rsidR="00BF0D6F" w:rsidRDefault="00BF0D6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635"/>
    <w:rsid w:val="00556635"/>
    <w:rsid w:val="008160FA"/>
    <w:rsid w:val="00985E51"/>
    <w:rsid w:val="009A4089"/>
    <w:rsid w:val="00BF0D6F"/>
    <w:rsid w:val="00E27D72"/>
    <w:rsid w:val="00F26123"/>
    <w:rsid w:val="00F93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23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6123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F26123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F26123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5670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5670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5670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F26123"/>
    <w:pPr>
      <w:widowControl/>
    </w:pPr>
    <w:rPr>
      <w:rFonts w:ascii="Calibri" w:hAnsi="Calibri" w:cs="Basic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5670"/>
    <w:rPr>
      <w:kern w:val="1"/>
      <w:sz w:val="20"/>
      <w:szCs w:val="20"/>
      <w:lang w:eastAsia="zh-CN"/>
    </w:rPr>
  </w:style>
  <w:style w:type="paragraph" w:styleId="NormalWeb">
    <w:name w:val="Normal (Web)"/>
    <w:basedOn w:val="Normal"/>
    <w:uiPriority w:val="99"/>
    <w:rsid w:val="00F26123"/>
    <w:pPr>
      <w:widowControl/>
    </w:pPr>
    <w:rPr>
      <w:sz w:val="24"/>
      <w:szCs w:val="24"/>
    </w:rPr>
  </w:style>
  <w:style w:type="character" w:styleId="FootnoteReference">
    <w:name w:val="footnote reference"/>
    <w:basedOn w:val="DefaultParagraphFont"/>
    <w:uiPriority w:val="99"/>
    <w:rsid w:val="00F26123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F93DD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3D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93DD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3DD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228</Words>
  <Characters>1374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Dotyczy postępowania na świadczenie usług specjalistycznego poradnictwa rodzinnego psychiatrycznego realizowane w ramach projektu partnerskiego, pn</dc:title>
  <dc:subject/>
  <dc:creator/>
  <cp:keywords/>
  <dc:description/>
  <cp:lastModifiedBy>krzysztof</cp:lastModifiedBy>
  <cp:revision>2</cp:revision>
  <dcterms:created xsi:type="dcterms:W3CDTF">2018-10-30T17:22:00Z</dcterms:created>
  <dcterms:modified xsi:type="dcterms:W3CDTF">2018-10-30T17:22:00Z</dcterms:modified>
</cp:coreProperties>
</file>