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6F1" w:rsidRDefault="000276F1" w:rsidP="00F35DC4">
      <w:pPr>
        <w:spacing w:after="0"/>
        <w:jc w:val="both"/>
      </w:pPr>
      <w:bookmarkStart w:id="0" w:name="_GoBack"/>
      <w:bookmarkEnd w:id="0"/>
    </w:p>
    <w:p w:rsidR="000276F1" w:rsidRDefault="000276F1" w:rsidP="00F35DC4">
      <w:pPr>
        <w:ind w:left="4956"/>
      </w:pPr>
      <w:r>
        <w:t xml:space="preserve">             Załącznik 3 do Zapytania ofertowego</w:t>
      </w:r>
    </w:p>
    <w:p w:rsidR="000276F1" w:rsidRDefault="000276F1" w:rsidP="00F35DC4">
      <w:pPr>
        <w:spacing w:after="120" w:line="240" w:lineRule="auto"/>
      </w:pPr>
      <w:r>
        <w:t>Dane Wykonawcy: …………………………</w:t>
      </w:r>
    </w:p>
    <w:p w:rsidR="000276F1" w:rsidRDefault="000276F1" w:rsidP="00F35DC4">
      <w:pPr>
        <w:spacing w:after="120" w:line="240" w:lineRule="auto"/>
      </w:pPr>
      <w:r>
        <w:t>Adres: …………………………</w:t>
      </w:r>
    </w:p>
    <w:p w:rsidR="000276F1" w:rsidRDefault="000276F1" w:rsidP="00F35DC4">
      <w:pPr>
        <w:spacing w:after="120" w:line="240" w:lineRule="auto"/>
      </w:pPr>
      <w:r>
        <w:t>Tel. kontaktowy: …………………………</w:t>
      </w:r>
    </w:p>
    <w:p w:rsidR="000276F1" w:rsidRDefault="000276F1" w:rsidP="00F35DC4">
      <w:pPr>
        <w:spacing w:after="120" w:line="240" w:lineRule="auto"/>
      </w:pPr>
      <w:r>
        <w:t>e-mail: …………………………</w:t>
      </w:r>
    </w:p>
    <w:p w:rsidR="000276F1" w:rsidRDefault="000276F1" w:rsidP="00F35DC4"/>
    <w:p w:rsidR="000276F1" w:rsidRDefault="000276F1" w:rsidP="00F35DC4">
      <w:r>
        <w:t xml:space="preserve">Dotyczy Zapytania ofertowego </w:t>
      </w:r>
      <w:r>
        <w:rPr>
          <w:b/>
        </w:rPr>
        <w:t>nr DO.2741.2</w:t>
      </w:r>
      <w:r w:rsidRPr="007E02D3">
        <w:rPr>
          <w:b/>
        </w:rPr>
        <w:t>.201</w:t>
      </w:r>
      <w:r>
        <w:rPr>
          <w:b/>
        </w:rPr>
        <w:t>9</w:t>
      </w:r>
      <w:r>
        <w:t xml:space="preserve">  w ramach projektu pt.: „Wykluczenie – nie ma MOWy!”</w:t>
      </w:r>
    </w:p>
    <w:p w:rsidR="000276F1" w:rsidRDefault="000276F1" w:rsidP="00F35DC4">
      <w:pPr>
        <w:jc w:val="center"/>
        <w:rPr>
          <w:b/>
        </w:rPr>
      </w:pPr>
    </w:p>
    <w:p w:rsidR="000276F1" w:rsidRPr="007B2A54" w:rsidRDefault="000276F1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0276F1" w:rsidRDefault="000276F1" w:rsidP="00F35DC4"/>
    <w:p w:rsidR="000276F1" w:rsidRDefault="000276F1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0276F1" w:rsidRDefault="000276F1" w:rsidP="00F35DC4">
      <w:pPr>
        <w:spacing w:after="0"/>
        <w:jc w:val="both"/>
      </w:pPr>
      <w:r>
        <w:t>oświadczam, że nie jestem powiązany kapitałowo i/lub osobowo z Zamawiającym tj. Regionalnym Ośrodkiem Polityki Społecznej w Toruniu w szczególności poprzez:</w:t>
      </w:r>
    </w:p>
    <w:p w:rsidR="000276F1" w:rsidRDefault="000276F1" w:rsidP="00F35DC4">
      <w:pPr>
        <w:spacing w:after="0"/>
        <w:jc w:val="both"/>
      </w:pPr>
      <w:r>
        <w:t>- uczestnictwo w spółce jako wspólnik spółki cywilnej lub spółki osobowej;</w:t>
      </w:r>
    </w:p>
    <w:p w:rsidR="000276F1" w:rsidRDefault="000276F1" w:rsidP="00F35DC4">
      <w:pPr>
        <w:spacing w:after="0"/>
        <w:jc w:val="both"/>
      </w:pPr>
      <w:r>
        <w:t>- posiadanie udziałów lub co najmniej 10% akcji;</w:t>
      </w:r>
    </w:p>
    <w:p w:rsidR="000276F1" w:rsidRDefault="000276F1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0276F1" w:rsidRPr="00A32E9B" w:rsidRDefault="000276F1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0276F1" w:rsidRDefault="000276F1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  <w:r>
        <w:t>….……………………………., dn. ………………………………….                                 ….…………………………….</w:t>
      </w:r>
    </w:p>
    <w:p w:rsidR="000276F1" w:rsidRDefault="000276F1" w:rsidP="00F35DC4">
      <w:pPr>
        <w:spacing w:after="0"/>
      </w:pPr>
      <w:r>
        <w:t>Miejscowość                                                                                                                 podpis</w:t>
      </w: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/>
    <w:sectPr w:rsidR="000276F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6F1" w:rsidRDefault="000276F1">
      <w:pPr>
        <w:spacing w:after="0" w:line="240" w:lineRule="auto"/>
      </w:pPr>
      <w:r>
        <w:separator/>
      </w:r>
    </w:p>
  </w:endnote>
  <w:endnote w:type="continuationSeparator" w:id="0">
    <w:p w:rsidR="000276F1" w:rsidRDefault="00027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6F1" w:rsidRDefault="000276F1">
      <w:pPr>
        <w:spacing w:after="0" w:line="240" w:lineRule="auto"/>
      </w:pPr>
      <w:r>
        <w:separator/>
      </w:r>
    </w:p>
  </w:footnote>
  <w:footnote w:type="continuationSeparator" w:id="0">
    <w:p w:rsidR="000276F1" w:rsidRDefault="00027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6F1" w:rsidRDefault="000276F1">
    <w:pPr>
      <w:pStyle w:val="Header"/>
    </w:pPr>
    <w:r w:rsidRPr="00DD29C9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46.25pt;height:63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DC4"/>
    <w:rsid w:val="000276F1"/>
    <w:rsid w:val="00097CE6"/>
    <w:rsid w:val="001104A1"/>
    <w:rsid w:val="00163E6A"/>
    <w:rsid w:val="001779F1"/>
    <w:rsid w:val="001B6CE4"/>
    <w:rsid w:val="00330EC7"/>
    <w:rsid w:val="00383BC6"/>
    <w:rsid w:val="004442AE"/>
    <w:rsid w:val="00515CDD"/>
    <w:rsid w:val="005933D8"/>
    <w:rsid w:val="005D5D94"/>
    <w:rsid w:val="005F2AF8"/>
    <w:rsid w:val="00623EBE"/>
    <w:rsid w:val="0065182D"/>
    <w:rsid w:val="00756886"/>
    <w:rsid w:val="00762A21"/>
    <w:rsid w:val="007B2A54"/>
    <w:rsid w:val="007E02D3"/>
    <w:rsid w:val="00835595"/>
    <w:rsid w:val="00847551"/>
    <w:rsid w:val="008623F3"/>
    <w:rsid w:val="00865B08"/>
    <w:rsid w:val="00882B03"/>
    <w:rsid w:val="008B3BA3"/>
    <w:rsid w:val="00915F92"/>
    <w:rsid w:val="00924F91"/>
    <w:rsid w:val="00950294"/>
    <w:rsid w:val="009761AD"/>
    <w:rsid w:val="00981796"/>
    <w:rsid w:val="00A32E9B"/>
    <w:rsid w:val="00A7327C"/>
    <w:rsid w:val="00A82BD9"/>
    <w:rsid w:val="00B0595F"/>
    <w:rsid w:val="00B23F74"/>
    <w:rsid w:val="00DB6CD0"/>
    <w:rsid w:val="00DD29C9"/>
    <w:rsid w:val="00DD74B3"/>
    <w:rsid w:val="00DE4DF0"/>
    <w:rsid w:val="00DE67D4"/>
    <w:rsid w:val="00DF6C72"/>
    <w:rsid w:val="00F35DC4"/>
    <w:rsid w:val="00FC59B6"/>
    <w:rsid w:val="00FC7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DC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35DC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7551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30E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197</Words>
  <Characters>1183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Załącznik 3 do Zapytania ofertowego</dc:title>
  <dc:subject/>
  <dc:creator>milena</dc:creator>
  <cp:keywords/>
  <dc:description/>
  <cp:lastModifiedBy>krzysztof</cp:lastModifiedBy>
  <cp:revision>2</cp:revision>
  <dcterms:created xsi:type="dcterms:W3CDTF">2019-01-17T19:06:00Z</dcterms:created>
  <dcterms:modified xsi:type="dcterms:W3CDTF">2019-01-17T19:06:00Z</dcterms:modified>
</cp:coreProperties>
</file>