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6C7" w:rsidRPr="00CE3C0C" w:rsidRDefault="00E136C7" w:rsidP="00CE3C0C">
      <w:pPr>
        <w:tabs>
          <w:tab w:val="left" w:pos="687"/>
        </w:tabs>
        <w:jc w:val="center"/>
        <w:rPr>
          <w:b/>
          <w:sz w:val="24"/>
          <w:szCs w:val="24"/>
        </w:rPr>
      </w:pPr>
      <w:r w:rsidRPr="00CE3C0C">
        <w:rPr>
          <w:rFonts w:cs="Calibri"/>
          <w:b/>
        </w:rPr>
        <w:t>Wykaz osób wskazanych przez Wykonawcę do realizacji zamówienia oraz liczby kursów w obszarze tematycznym objętym zamówieniem</w:t>
      </w:r>
    </w:p>
    <w:tbl>
      <w:tblPr>
        <w:tblW w:w="1393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3707"/>
        <w:gridCol w:w="5112"/>
        <w:gridCol w:w="5112"/>
      </w:tblGrid>
      <w:tr w:rsidR="00E136C7" w:rsidRPr="00246729" w:rsidTr="006C3B5A">
        <w:trPr>
          <w:trHeight w:val="911"/>
        </w:trPr>
        <w:tc>
          <w:tcPr>
            <w:tcW w:w="3707" w:type="dxa"/>
            <w:shd w:val="clear" w:color="000000" w:fill="D9D9D9"/>
            <w:noWrap/>
            <w:vAlign w:val="center"/>
          </w:tcPr>
          <w:p w:rsidR="00E136C7" w:rsidRPr="00246729" w:rsidRDefault="00E136C7" w:rsidP="003315D6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pl-PL"/>
              </w:rPr>
            </w:pPr>
            <w:r w:rsidRPr="00246729">
              <w:rPr>
                <w:rFonts w:cs="Calibri"/>
                <w:b/>
                <w:bCs/>
                <w:color w:val="000000"/>
                <w:lang w:eastAsia="pl-PL"/>
              </w:rPr>
              <w:t>Określenie usługi stanowiącej przedmiot zamówienia</w:t>
            </w:r>
          </w:p>
        </w:tc>
        <w:tc>
          <w:tcPr>
            <w:tcW w:w="5112" w:type="dxa"/>
            <w:shd w:val="clear" w:color="000000" w:fill="D9D9D9"/>
            <w:vAlign w:val="center"/>
          </w:tcPr>
          <w:p w:rsidR="00E136C7" w:rsidRPr="00246729" w:rsidRDefault="00E136C7" w:rsidP="00000557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pl-PL"/>
              </w:rPr>
            </w:pPr>
            <w:r w:rsidRPr="00246729">
              <w:rPr>
                <w:rFonts w:cs="Calibri"/>
                <w:b/>
                <w:bCs/>
                <w:color w:val="000000"/>
                <w:lang w:eastAsia="pl-PL"/>
              </w:rPr>
              <w:t>Imię i nazwisko osoby wskazanej przez Wykonawcę do realizacji zamówienia (maksymalnie 1 osoba do każdej z części)</w:t>
            </w:r>
          </w:p>
        </w:tc>
        <w:tc>
          <w:tcPr>
            <w:tcW w:w="5112" w:type="dxa"/>
            <w:shd w:val="clear" w:color="000000" w:fill="D9D9D9"/>
            <w:vAlign w:val="center"/>
          </w:tcPr>
          <w:p w:rsidR="00E136C7" w:rsidRPr="00246729" w:rsidRDefault="00E136C7" w:rsidP="00D37B7A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pl-PL"/>
              </w:rPr>
            </w:pPr>
            <w:r w:rsidRPr="00246729">
              <w:rPr>
                <w:rFonts w:cs="Calibri"/>
                <w:b/>
                <w:bCs/>
                <w:color w:val="000000"/>
                <w:lang w:eastAsia="pl-PL"/>
              </w:rPr>
              <w:t xml:space="preserve">Wskazanie liczby kursów </w:t>
            </w:r>
            <w:r w:rsidRPr="00246729">
              <w:rPr>
                <w:b/>
                <w:bCs/>
              </w:rPr>
              <w:t>przeprowadzonych przez osobę wyznaczoną przez Wykonawcę</w:t>
            </w:r>
            <w:r>
              <w:rPr>
                <w:b/>
                <w:bCs/>
              </w:rPr>
              <w:t>,</w:t>
            </w:r>
            <w:r w:rsidRPr="00246729">
              <w:rPr>
                <w:b/>
                <w:bCs/>
              </w:rPr>
              <w:t xml:space="preserve"> w obszarze tematycznym objętym zamówieniem</w:t>
            </w:r>
            <w:r>
              <w:rPr>
                <w:b/>
                <w:bCs/>
              </w:rPr>
              <w:t>,</w:t>
            </w:r>
            <w:r w:rsidRPr="00246729">
              <w:rPr>
                <w:b/>
                <w:bCs/>
              </w:rPr>
              <w:t xml:space="preserve"> w ciągu ostatnich trzech lat</w:t>
            </w:r>
            <w:r>
              <w:rPr>
                <w:b/>
                <w:bCs/>
              </w:rPr>
              <w:t>, dla grup min. 3-osobowych</w:t>
            </w:r>
          </w:p>
        </w:tc>
      </w:tr>
      <w:tr w:rsidR="00E136C7" w:rsidRPr="00246729" w:rsidTr="006C3B5A">
        <w:trPr>
          <w:trHeight w:val="2861"/>
        </w:trPr>
        <w:tc>
          <w:tcPr>
            <w:tcW w:w="3707" w:type="dxa"/>
            <w:vAlign w:val="center"/>
          </w:tcPr>
          <w:p w:rsidR="00E136C7" w:rsidRPr="00000557" w:rsidRDefault="00E136C7" w:rsidP="007F189E">
            <w:pPr>
              <w:spacing w:after="0" w:line="240" w:lineRule="auto"/>
              <w:jc w:val="center"/>
              <w:rPr>
                <w:rFonts w:cs="Calibri"/>
                <w:color w:val="000000"/>
                <w:lang w:eastAsia="pl-PL"/>
              </w:rPr>
            </w:pPr>
            <w:r>
              <w:rPr>
                <w:rStyle w:val="FontStyle111"/>
                <w:rFonts w:ascii="Calibri" w:hAnsi="Calibri"/>
                <w:b/>
                <w:sz w:val="22"/>
              </w:rPr>
              <w:t>Organizacja i przeprowadzenie kursu zawodowego</w:t>
            </w:r>
            <w:r w:rsidRPr="00000557">
              <w:rPr>
                <w:rStyle w:val="FontStyle111"/>
                <w:rFonts w:ascii="Calibri" w:hAnsi="Calibri"/>
                <w:b/>
                <w:sz w:val="22"/>
              </w:rPr>
              <w:t xml:space="preserve">:  MOW Włocławek – pracownik budowlanych robót wykończeniowych </w:t>
            </w:r>
            <w:r w:rsidRPr="00000557">
              <w:rPr>
                <w:rStyle w:val="FontStyle111"/>
                <w:rFonts w:ascii="Calibri" w:hAnsi="Calibri"/>
                <w:sz w:val="22"/>
              </w:rPr>
              <w:t xml:space="preserve">dla </w:t>
            </w:r>
            <w:r>
              <w:rPr>
                <w:rStyle w:val="FontStyle111"/>
                <w:rFonts w:ascii="Calibri" w:hAnsi="Calibri"/>
                <w:b/>
                <w:sz w:val="22"/>
              </w:rPr>
              <w:t>8</w:t>
            </w:r>
            <w:r w:rsidRPr="00000557">
              <w:rPr>
                <w:rStyle w:val="FontStyle111"/>
                <w:rFonts w:ascii="Calibri" w:hAnsi="Calibri"/>
                <w:sz w:val="22"/>
              </w:rPr>
              <w:t xml:space="preserve"> uczestników projektu</w:t>
            </w:r>
            <w:r w:rsidRPr="00246729">
              <w:rPr>
                <w:rStyle w:val="FontStyle111"/>
                <w:rFonts w:ascii="Calibri" w:hAnsi="Calibri"/>
                <w:sz w:val="22"/>
              </w:rPr>
              <w:t>, wychowanków Młodzieżowego Ośrodka Wychowawczego  we Włocławku                   w ramach projektu: „Wykluczenie – nie ma MOWy!”</w:t>
            </w:r>
          </w:p>
        </w:tc>
        <w:tc>
          <w:tcPr>
            <w:tcW w:w="5112" w:type="dxa"/>
            <w:vAlign w:val="center"/>
          </w:tcPr>
          <w:p w:rsidR="00E136C7" w:rsidRPr="00ED6B62" w:rsidRDefault="00E136C7" w:rsidP="00813138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vAlign w:val="center"/>
          </w:tcPr>
          <w:p w:rsidR="00E136C7" w:rsidRPr="00271783" w:rsidRDefault="00E136C7" w:rsidP="00000557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E136C7" w:rsidRPr="00246729" w:rsidTr="006C3B5A">
        <w:trPr>
          <w:trHeight w:val="2736"/>
        </w:trPr>
        <w:tc>
          <w:tcPr>
            <w:tcW w:w="3707" w:type="dxa"/>
            <w:vAlign w:val="center"/>
          </w:tcPr>
          <w:p w:rsidR="00E136C7" w:rsidRPr="00000557" w:rsidRDefault="00E136C7" w:rsidP="00813138">
            <w:pPr>
              <w:spacing w:after="0" w:line="240" w:lineRule="auto"/>
              <w:jc w:val="center"/>
              <w:rPr>
                <w:rFonts w:cs="Calibri"/>
                <w:color w:val="000000"/>
                <w:lang w:eastAsia="pl-PL"/>
              </w:rPr>
            </w:pPr>
            <w:r>
              <w:rPr>
                <w:rStyle w:val="FontStyle111"/>
                <w:rFonts w:ascii="Calibri" w:hAnsi="Calibri"/>
                <w:b/>
                <w:sz w:val="22"/>
              </w:rPr>
              <w:t>Organizacja i przeprowadzenie kursu zawodowego</w:t>
            </w:r>
            <w:r w:rsidRPr="00000557">
              <w:rPr>
                <w:rStyle w:val="FontStyle111"/>
                <w:rFonts w:ascii="Calibri" w:hAnsi="Calibri"/>
                <w:b/>
                <w:sz w:val="22"/>
              </w:rPr>
              <w:t xml:space="preserve">:  MOW Strzelno – pracownik budowlanych robót wykończeniowych </w:t>
            </w:r>
            <w:r w:rsidRPr="00000557">
              <w:rPr>
                <w:rStyle w:val="FontStyle111"/>
                <w:rFonts w:ascii="Calibri" w:hAnsi="Calibri"/>
                <w:sz w:val="22"/>
              </w:rPr>
              <w:t xml:space="preserve">dla </w:t>
            </w:r>
            <w:r w:rsidRPr="00000557">
              <w:rPr>
                <w:rStyle w:val="FontStyle111"/>
                <w:rFonts w:ascii="Calibri" w:hAnsi="Calibri"/>
                <w:b/>
                <w:sz w:val="22"/>
              </w:rPr>
              <w:t>4</w:t>
            </w:r>
            <w:r w:rsidRPr="00000557">
              <w:rPr>
                <w:rStyle w:val="FontStyle111"/>
                <w:rFonts w:ascii="Calibri" w:hAnsi="Calibri"/>
                <w:sz w:val="22"/>
              </w:rPr>
              <w:t xml:space="preserve"> uczestników projektu</w:t>
            </w:r>
            <w:r w:rsidRPr="00246729">
              <w:rPr>
                <w:rStyle w:val="FontStyle111"/>
                <w:rFonts w:ascii="Calibri" w:hAnsi="Calibri"/>
                <w:sz w:val="22"/>
              </w:rPr>
              <w:t>, wychowanków Młodzieżowego Ośrodka Wychowawczego  w Strzelnie w ramach projektu: „Wykluczenie – nie ma MOWy!”</w:t>
            </w:r>
          </w:p>
        </w:tc>
        <w:tc>
          <w:tcPr>
            <w:tcW w:w="5112" w:type="dxa"/>
            <w:vAlign w:val="center"/>
          </w:tcPr>
          <w:p w:rsidR="00E136C7" w:rsidRPr="00ED6B62" w:rsidRDefault="00E136C7" w:rsidP="003315D6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vAlign w:val="center"/>
          </w:tcPr>
          <w:p w:rsidR="00E136C7" w:rsidRPr="00271783" w:rsidRDefault="00E136C7" w:rsidP="003315D6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E136C7" w:rsidRPr="00246729" w:rsidTr="006C3B5A">
        <w:trPr>
          <w:trHeight w:val="2800"/>
        </w:trPr>
        <w:tc>
          <w:tcPr>
            <w:tcW w:w="3707" w:type="dxa"/>
            <w:vAlign w:val="center"/>
          </w:tcPr>
          <w:p w:rsidR="00E136C7" w:rsidRPr="00000557" w:rsidRDefault="00E136C7" w:rsidP="006C3B5A">
            <w:pPr>
              <w:spacing w:after="0" w:line="240" w:lineRule="auto"/>
              <w:jc w:val="center"/>
              <w:rPr>
                <w:rFonts w:cs="Calibri"/>
                <w:color w:val="000000"/>
                <w:lang w:eastAsia="pl-PL"/>
              </w:rPr>
            </w:pPr>
            <w:r>
              <w:rPr>
                <w:rStyle w:val="FontStyle111"/>
                <w:rFonts w:ascii="Calibri" w:hAnsi="Calibri"/>
                <w:b/>
                <w:sz w:val="22"/>
              </w:rPr>
              <w:t>Organizacja i przeprowadzenie kursu zawodowego</w:t>
            </w:r>
            <w:r w:rsidRPr="00000557">
              <w:rPr>
                <w:rStyle w:val="FontStyle111"/>
                <w:rFonts w:ascii="Calibri" w:hAnsi="Calibri"/>
                <w:b/>
                <w:sz w:val="22"/>
              </w:rPr>
              <w:t xml:space="preserve">: MOS Szerawy – pracownik budowlanych robót wykończeniowy </w:t>
            </w:r>
            <w:r w:rsidRPr="00000557">
              <w:rPr>
                <w:rStyle w:val="FontStyle111"/>
                <w:rFonts w:ascii="Calibri" w:hAnsi="Calibri"/>
                <w:sz w:val="22"/>
              </w:rPr>
              <w:t xml:space="preserve">dla </w:t>
            </w:r>
            <w:r w:rsidRPr="00000557">
              <w:rPr>
                <w:rStyle w:val="FontStyle111"/>
                <w:rFonts w:ascii="Calibri" w:hAnsi="Calibri"/>
                <w:b/>
                <w:sz w:val="22"/>
              </w:rPr>
              <w:t>4</w:t>
            </w:r>
            <w:r w:rsidRPr="00000557">
              <w:rPr>
                <w:rStyle w:val="FontStyle111"/>
                <w:rFonts w:ascii="Calibri" w:hAnsi="Calibri"/>
                <w:sz w:val="22"/>
              </w:rPr>
              <w:t xml:space="preserve"> uczestników projektu</w:t>
            </w:r>
            <w:r w:rsidRPr="00246729">
              <w:rPr>
                <w:rStyle w:val="FontStyle111"/>
                <w:rFonts w:ascii="Calibri" w:hAnsi="Calibri"/>
                <w:sz w:val="22"/>
              </w:rPr>
              <w:t>, wychowanków Młodzieżowego Ośrodka Socjoterapii        w Szerzawach w ramach projektu: „Wykluczenie – nie ma MOWy!”</w:t>
            </w:r>
          </w:p>
        </w:tc>
        <w:tc>
          <w:tcPr>
            <w:tcW w:w="5112" w:type="dxa"/>
            <w:vAlign w:val="center"/>
          </w:tcPr>
          <w:p w:rsidR="00E136C7" w:rsidRPr="00ED6B62" w:rsidRDefault="00E136C7" w:rsidP="005278F1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vAlign w:val="center"/>
          </w:tcPr>
          <w:p w:rsidR="00E136C7" w:rsidRPr="00271783" w:rsidRDefault="00E136C7" w:rsidP="003315D6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E136C7" w:rsidRPr="00246729" w:rsidTr="006C3B5A">
        <w:trPr>
          <w:trHeight w:val="2930"/>
        </w:trPr>
        <w:tc>
          <w:tcPr>
            <w:tcW w:w="3707" w:type="dxa"/>
            <w:vAlign w:val="center"/>
          </w:tcPr>
          <w:p w:rsidR="00E136C7" w:rsidRPr="00000557" w:rsidRDefault="00E136C7" w:rsidP="005278F1">
            <w:pPr>
              <w:spacing w:after="0" w:line="240" w:lineRule="auto"/>
              <w:jc w:val="center"/>
              <w:rPr>
                <w:rStyle w:val="FontStyle111"/>
                <w:rFonts w:ascii="Calibri" w:hAnsi="Calibri"/>
                <w:b/>
                <w:sz w:val="22"/>
              </w:rPr>
            </w:pPr>
          </w:p>
          <w:p w:rsidR="00E136C7" w:rsidRPr="00246729" w:rsidRDefault="00E136C7" w:rsidP="005278F1">
            <w:pPr>
              <w:spacing w:after="0" w:line="240" w:lineRule="auto"/>
              <w:jc w:val="center"/>
              <w:rPr>
                <w:rStyle w:val="FontStyle111"/>
                <w:rFonts w:ascii="Calibri" w:hAnsi="Calibri"/>
                <w:sz w:val="22"/>
              </w:rPr>
            </w:pPr>
            <w:r>
              <w:rPr>
                <w:rStyle w:val="FontStyle111"/>
                <w:rFonts w:ascii="Calibri" w:hAnsi="Calibri"/>
                <w:b/>
                <w:sz w:val="22"/>
              </w:rPr>
              <w:t>Organizacja i przeprowadzenie kursu zawodowego</w:t>
            </w:r>
            <w:r w:rsidRPr="00000557">
              <w:rPr>
                <w:rStyle w:val="FontStyle111"/>
                <w:rFonts w:ascii="Calibri" w:hAnsi="Calibri"/>
                <w:b/>
                <w:sz w:val="22"/>
              </w:rPr>
              <w:t xml:space="preserve">:  MOW Bielice – pracownik budowlanych robót wykończeniowych </w:t>
            </w:r>
            <w:r w:rsidRPr="00000557">
              <w:rPr>
                <w:rStyle w:val="FontStyle111"/>
                <w:rFonts w:ascii="Calibri" w:hAnsi="Calibri"/>
                <w:sz w:val="22"/>
              </w:rPr>
              <w:t xml:space="preserve">dla </w:t>
            </w:r>
            <w:r>
              <w:rPr>
                <w:rStyle w:val="FontStyle111"/>
                <w:rFonts w:ascii="Calibri" w:hAnsi="Calibri"/>
                <w:b/>
                <w:sz w:val="22"/>
              </w:rPr>
              <w:t>4</w:t>
            </w:r>
            <w:r w:rsidRPr="00000557">
              <w:rPr>
                <w:rStyle w:val="FontStyle111"/>
                <w:rFonts w:ascii="Calibri" w:hAnsi="Calibri"/>
                <w:sz w:val="22"/>
              </w:rPr>
              <w:t xml:space="preserve"> uczestników projektu</w:t>
            </w:r>
            <w:r w:rsidRPr="00246729">
              <w:rPr>
                <w:rStyle w:val="FontStyle111"/>
                <w:rFonts w:ascii="Calibri" w:hAnsi="Calibri"/>
                <w:sz w:val="22"/>
              </w:rPr>
              <w:t>, wychowanków Młodzieżowego Ośrodka Wychowawczego w Bielicach w ramach projektu: „Wykluczenie – nie ma MOWy!”</w:t>
            </w:r>
          </w:p>
          <w:p w:rsidR="00E136C7" w:rsidRPr="00246729" w:rsidRDefault="00E136C7" w:rsidP="006C3B5A">
            <w:pPr>
              <w:spacing w:after="0" w:line="240" w:lineRule="auto"/>
              <w:rPr>
                <w:rStyle w:val="FontStyle111"/>
                <w:rFonts w:ascii="Calibri" w:hAnsi="Calibri"/>
                <w:sz w:val="22"/>
              </w:rPr>
            </w:pPr>
          </w:p>
        </w:tc>
        <w:tc>
          <w:tcPr>
            <w:tcW w:w="5112" w:type="dxa"/>
            <w:vAlign w:val="center"/>
          </w:tcPr>
          <w:p w:rsidR="00E136C7" w:rsidRPr="00ED6B62" w:rsidRDefault="00E136C7" w:rsidP="005278F1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vAlign w:val="center"/>
          </w:tcPr>
          <w:p w:rsidR="00E136C7" w:rsidRPr="00271783" w:rsidRDefault="00E136C7" w:rsidP="003315D6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</w:tbl>
    <w:p w:rsidR="00E136C7" w:rsidRDefault="00E136C7" w:rsidP="00D75F75">
      <w:pPr>
        <w:autoSpaceDE w:val="0"/>
        <w:spacing w:after="0"/>
        <w:rPr>
          <w:rFonts w:cs="Calibri"/>
        </w:rPr>
      </w:pPr>
    </w:p>
    <w:p w:rsidR="00E136C7" w:rsidRPr="00CE3C0C" w:rsidRDefault="00E136C7" w:rsidP="00D75F75">
      <w:pPr>
        <w:autoSpaceDE w:val="0"/>
        <w:spacing w:after="0"/>
        <w:rPr>
          <w:rFonts w:cs="Calibri"/>
        </w:rPr>
      </w:pPr>
      <w:r w:rsidRPr="00CE3C0C">
        <w:rPr>
          <w:b/>
          <w:bCs/>
        </w:rPr>
        <w:t xml:space="preserve">W </w:t>
      </w:r>
      <w:r>
        <w:rPr>
          <w:b/>
          <w:bCs/>
        </w:rPr>
        <w:t>wypadku uznania naszej oferty za najkorzystniejszą, na wezwanie Zamawiającego przedstawimy dokumenty potwierdzające prawdziwość wykazanych informacji.</w:t>
      </w:r>
    </w:p>
    <w:p w:rsidR="00E136C7" w:rsidRDefault="00E136C7" w:rsidP="00D75F75">
      <w:pPr>
        <w:autoSpaceDE w:val="0"/>
        <w:spacing w:after="0"/>
        <w:rPr>
          <w:rFonts w:cs="Calibri"/>
        </w:rPr>
      </w:pPr>
    </w:p>
    <w:p w:rsidR="00E136C7" w:rsidRDefault="00E136C7" w:rsidP="00D75F75">
      <w:pPr>
        <w:autoSpaceDE w:val="0"/>
        <w:spacing w:after="0"/>
        <w:rPr>
          <w:rFonts w:cs="Calibri"/>
        </w:rPr>
      </w:pPr>
      <w:r>
        <w:rPr>
          <w:rFonts w:cs="Calibri"/>
        </w:rPr>
        <w:t>………………………………………., dn. ………………………………….</w:t>
      </w:r>
    </w:p>
    <w:p w:rsidR="00E136C7" w:rsidRDefault="00E136C7" w:rsidP="00ED2349">
      <w:pPr>
        <w:autoSpaceDE w:val="0"/>
        <w:spacing w:after="0"/>
        <w:jc w:val="right"/>
        <w:rPr>
          <w:rFonts w:cs="Calibri"/>
        </w:rPr>
      </w:pPr>
      <w:r>
        <w:rPr>
          <w:rFonts w:cs="Calibri"/>
        </w:rPr>
        <w:t>..........................................................</w:t>
      </w:r>
    </w:p>
    <w:p w:rsidR="00E136C7" w:rsidRPr="00060B32" w:rsidRDefault="00E136C7" w:rsidP="00060B32">
      <w:pPr>
        <w:autoSpaceDE w:val="0"/>
        <w:spacing w:after="0"/>
        <w:ind w:left="10632"/>
        <w:jc w:val="center"/>
        <w:rPr>
          <w:rFonts w:cs="Calibri"/>
        </w:rPr>
      </w:pPr>
      <w:r>
        <w:rPr>
          <w:rFonts w:cs="Calibri"/>
        </w:rPr>
        <w:t>podpis osoby upoważnionej</w:t>
      </w:r>
    </w:p>
    <w:sectPr w:rsidR="00E136C7" w:rsidRPr="00060B32" w:rsidSect="002F03E0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36C7" w:rsidRDefault="00E136C7" w:rsidP="00E274CE">
      <w:pPr>
        <w:spacing w:after="0" w:line="240" w:lineRule="auto"/>
      </w:pPr>
      <w:r>
        <w:separator/>
      </w:r>
    </w:p>
  </w:endnote>
  <w:endnote w:type="continuationSeparator" w:id="0">
    <w:p w:rsidR="00E136C7" w:rsidRDefault="00E136C7" w:rsidP="00E27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6C7" w:rsidRDefault="00E136C7" w:rsidP="00ED2349">
    <w:pPr>
      <w:autoSpaceDE w:val="0"/>
      <w:rPr>
        <w:rFonts w:cs="Calibri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36C7" w:rsidRDefault="00E136C7" w:rsidP="00E274CE">
      <w:pPr>
        <w:spacing w:after="0" w:line="240" w:lineRule="auto"/>
      </w:pPr>
      <w:r>
        <w:separator/>
      </w:r>
    </w:p>
  </w:footnote>
  <w:footnote w:type="continuationSeparator" w:id="0">
    <w:p w:rsidR="00E136C7" w:rsidRDefault="00E136C7" w:rsidP="00E274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6C7" w:rsidRDefault="00E136C7" w:rsidP="00ED2349">
    <w:pPr>
      <w:pStyle w:val="Header"/>
      <w:jc w:val="center"/>
    </w:pPr>
    <w:r w:rsidRPr="00F768E5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473.25pt;height:69.75pt;visibility:visible">
          <v:imagedata r:id="rId1" o:title=""/>
        </v:shape>
      </w:pict>
    </w:r>
  </w:p>
  <w:p w:rsidR="00E136C7" w:rsidRDefault="00E136C7" w:rsidP="00ED2349">
    <w:pPr>
      <w:pStyle w:val="Header"/>
      <w:jc w:val="center"/>
    </w:pPr>
    <w:r>
      <w:tab/>
    </w:r>
    <w:r>
      <w:tab/>
    </w:r>
    <w:r>
      <w:tab/>
      <w:t xml:space="preserve">                  Załącznik nr 6 do Zapytania ofertowego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03E0"/>
    <w:rsid w:val="00000557"/>
    <w:rsid w:val="00060B32"/>
    <w:rsid w:val="000E4B19"/>
    <w:rsid w:val="001B74E8"/>
    <w:rsid w:val="00207D98"/>
    <w:rsid w:val="00212080"/>
    <w:rsid w:val="00246729"/>
    <w:rsid w:val="00271783"/>
    <w:rsid w:val="002A28FB"/>
    <w:rsid w:val="002E6CA4"/>
    <w:rsid w:val="002F03E0"/>
    <w:rsid w:val="003315D6"/>
    <w:rsid w:val="0034755D"/>
    <w:rsid w:val="0038001F"/>
    <w:rsid w:val="003A1A44"/>
    <w:rsid w:val="003A56C0"/>
    <w:rsid w:val="00447070"/>
    <w:rsid w:val="004F02A3"/>
    <w:rsid w:val="004F1D33"/>
    <w:rsid w:val="00506AA7"/>
    <w:rsid w:val="005278F1"/>
    <w:rsid w:val="00567E29"/>
    <w:rsid w:val="0057755E"/>
    <w:rsid w:val="005B3B54"/>
    <w:rsid w:val="005E698B"/>
    <w:rsid w:val="005F7AED"/>
    <w:rsid w:val="00651313"/>
    <w:rsid w:val="00685D3F"/>
    <w:rsid w:val="006C136D"/>
    <w:rsid w:val="006C3AF6"/>
    <w:rsid w:val="006C3B5A"/>
    <w:rsid w:val="00705692"/>
    <w:rsid w:val="00717DB8"/>
    <w:rsid w:val="00741FFA"/>
    <w:rsid w:val="007A58D9"/>
    <w:rsid w:val="007D5CCD"/>
    <w:rsid w:val="007E21A3"/>
    <w:rsid w:val="007F189E"/>
    <w:rsid w:val="00813138"/>
    <w:rsid w:val="0083359A"/>
    <w:rsid w:val="00846638"/>
    <w:rsid w:val="00913E15"/>
    <w:rsid w:val="009F1BDE"/>
    <w:rsid w:val="00A50F7C"/>
    <w:rsid w:val="00A95E28"/>
    <w:rsid w:val="00AA0D20"/>
    <w:rsid w:val="00AD29D2"/>
    <w:rsid w:val="00B04C80"/>
    <w:rsid w:val="00B06C3B"/>
    <w:rsid w:val="00B40537"/>
    <w:rsid w:val="00BE3752"/>
    <w:rsid w:val="00C00737"/>
    <w:rsid w:val="00C633C8"/>
    <w:rsid w:val="00C6452A"/>
    <w:rsid w:val="00CA2B6A"/>
    <w:rsid w:val="00CA6BC1"/>
    <w:rsid w:val="00CE3C0C"/>
    <w:rsid w:val="00D20490"/>
    <w:rsid w:val="00D25E3C"/>
    <w:rsid w:val="00D32052"/>
    <w:rsid w:val="00D37B7A"/>
    <w:rsid w:val="00D75F75"/>
    <w:rsid w:val="00E136C7"/>
    <w:rsid w:val="00E274CE"/>
    <w:rsid w:val="00E40EDF"/>
    <w:rsid w:val="00E732B7"/>
    <w:rsid w:val="00E84A9D"/>
    <w:rsid w:val="00E91C1A"/>
    <w:rsid w:val="00EB245F"/>
    <w:rsid w:val="00ED2349"/>
    <w:rsid w:val="00ED6B62"/>
    <w:rsid w:val="00EE45D6"/>
    <w:rsid w:val="00F46820"/>
    <w:rsid w:val="00F53231"/>
    <w:rsid w:val="00F70922"/>
    <w:rsid w:val="00F72D84"/>
    <w:rsid w:val="00F768E5"/>
    <w:rsid w:val="00F90A53"/>
    <w:rsid w:val="00F9450A"/>
    <w:rsid w:val="00FD6B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45D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E274CE"/>
    <w:rPr>
      <w:rFonts w:cs="Times New Roman"/>
    </w:rPr>
  </w:style>
  <w:style w:type="paragraph" w:styleId="Footer">
    <w:name w:val="footer"/>
    <w:basedOn w:val="Normal"/>
    <w:link w:val="FooterChar"/>
    <w:uiPriority w:val="99"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274CE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33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3359A"/>
    <w:rPr>
      <w:rFonts w:ascii="Tahoma" w:hAnsi="Tahoma" w:cs="Tahoma"/>
      <w:sz w:val="16"/>
      <w:szCs w:val="16"/>
    </w:rPr>
  </w:style>
  <w:style w:type="character" w:customStyle="1" w:styleId="FontStyle111">
    <w:name w:val="Font Style111"/>
    <w:uiPriority w:val="99"/>
    <w:rsid w:val="00813138"/>
    <w:rPr>
      <w:rFonts w:ascii="Arial" w:hAnsi="Arial"/>
      <w:color w:val="000000"/>
      <w:sz w:val="18"/>
    </w:rPr>
  </w:style>
  <w:style w:type="paragraph" w:styleId="ListParagraph">
    <w:name w:val="List Paragraph"/>
    <w:basedOn w:val="Normal"/>
    <w:uiPriority w:val="99"/>
    <w:qFormat/>
    <w:rsid w:val="00D37B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9183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251</Words>
  <Characters>1512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osób wskazanych przez Wykonawcę do realizacji zamówienia oraz liczby kursów w obszarze tematycznym objętym zamówieniem</dc:title>
  <dc:subject/>
  <dc:creator>celmer</dc:creator>
  <cp:keywords/>
  <dc:description/>
  <cp:lastModifiedBy>krzysztof</cp:lastModifiedBy>
  <cp:revision>2</cp:revision>
  <dcterms:created xsi:type="dcterms:W3CDTF">2019-01-17T20:13:00Z</dcterms:created>
  <dcterms:modified xsi:type="dcterms:W3CDTF">2019-01-17T20:13:00Z</dcterms:modified>
</cp:coreProperties>
</file>