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17C" w:rsidRDefault="0074717C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74717C" w:rsidRDefault="0074717C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AE5C89">
        <w:rPr>
          <w:b/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45.5pt;height:60pt;visibility:visible">
            <v:imagedata r:id="rId7" o:title=""/>
          </v:shape>
        </w:pict>
      </w:r>
    </w:p>
    <w:p w:rsidR="0074717C" w:rsidRDefault="0074717C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74717C" w:rsidRPr="00DF2E60" w:rsidRDefault="0074717C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1A0506">
        <w:rPr>
          <w:b/>
          <w:bCs/>
        </w:rPr>
        <w:t xml:space="preserve"> do </w:t>
      </w:r>
      <w:r>
        <w:rPr>
          <w:b/>
          <w:bCs/>
        </w:rPr>
        <w:t>Z</w:t>
      </w:r>
      <w:r w:rsidRPr="001A0506">
        <w:rPr>
          <w:b/>
          <w:bCs/>
        </w:rPr>
        <w:t>apytania ofertowego</w:t>
      </w:r>
      <w:r>
        <w:rPr>
          <w:b/>
          <w:bCs/>
        </w:rPr>
        <w:t xml:space="preserve"> </w:t>
      </w:r>
    </w:p>
    <w:p w:rsidR="0074717C" w:rsidRPr="00097317" w:rsidRDefault="0074717C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74717C" w:rsidRPr="00097317" w:rsidRDefault="0074717C" w:rsidP="00C83AAF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74717C" w:rsidRPr="00097317" w:rsidRDefault="0074717C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………………………………………………………………………………………………………………</w:t>
      </w:r>
    </w:p>
    <w:p w:rsidR="0074717C" w:rsidRPr="00097317" w:rsidRDefault="0074717C" w:rsidP="00C83AAF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74717C" w:rsidRPr="00097317" w:rsidRDefault="0074717C" w:rsidP="00C83AAF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74717C" w:rsidRPr="00097317" w:rsidRDefault="0074717C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………………………………………………………………………………………………………………</w:t>
      </w:r>
    </w:p>
    <w:p w:rsidR="0074717C" w:rsidRPr="00097317" w:rsidRDefault="0074717C" w:rsidP="00C83AAF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74717C" w:rsidRDefault="0074717C" w:rsidP="00C83AAF">
      <w:pPr>
        <w:rPr>
          <w:rFonts w:cs="Arial"/>
          <w:sz w:val="21"/>
          <w:szCs w:val="21"/>
        </w:rPr>
      </w:pPr>
    </w:p>
    <w:p w:rsidR="0074717C" w:rsidRPr="00097317" w:rsidRDefault="0074717C" w:rsidP="00C83AAF">
      <w:pPr>
        <w:rPr>
          <w:rFonts w:cs="Arial"/>
          <w:sz w:val="21"/>
          <w:szCs w:val="21"/>
        </w:rPr>
      </w:pPr>
    </w:p>
    <w:p w:rsidR="0074717C" w:rsidRDefault="0074717C" w:rsidP="00917300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Pr="00097317">
        <w:rPr>
          <w:rFonts w:cs="Arial"/>
          <w:b/>
          <w:u w:val="single"/>
        </w:rPr>
        <w:t xml:space="preserve">ykonawcy </w:t>
      </w:r>
    </w:p>
    <w:p w:rsidR="0074717C" w:rsidRPr="00097317" w:rsidRDefault="0074717C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74717C" w:rsidRPr="008454A0" w:rsidRDefault="0074717C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  <w:r>
        <w:rPr>
          <w:rFonts w:cs="Arial"/>
          <w:b/>
        </w:rPr>
        <w:br/>
      </w:r>
      <w:r w:rsidRPr="008454A0">
        <w:rPr>
          <w:rFonts w:cs="Arial"/>
          <w:b/>
        </w:rPr>
        <w:t>DO.2741.27.2019</w:t>
      </w:r>
    </w:p>
    <w:p w:rsidR="0074717C" w:rsidRPr="00097317" w:rsidRDefault="0074717C" w:rsidP="00C83AAF">
      <w:pPr>
        <w:spacing w:after="0"/>
        <w:jc w:val="both"/>
        <w:rPr>
          <w:rFonts w:cs="Arial"/>
          <w:sz w:val="21"/>
          <w:szCs w:val="21"/>
        </w:rPr>
      </w:pPr>
    </w:p>
    <w:p w:rsidR="0074717C" w:rsidRPr="00097317" w:rsidRDefault="0074717C" w:rsidP="006E2544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74717C" w:rsidRPr="006E2544" w:rsidRDefault="0074717C" w:rsidP="006E2544">
      <w:pPr>
        <w:spacing w:after="0"/>
        <w:jc w:val="both"/>
        <w:rPr>
          <w:rFonts w:cs="Calibri"/>
          <w:b/>
        </w:rPr>
      </w:pPr>
      <w:r w:rsidRPr="00DF68FA">
        <w:rPr>
          <w:rFonts w:cs="Arial"/>
          <w:sz w:val="21"/>
          <w:szCs w:val="21"/>
        </w:rPr>
        <w:t xml:space="preserve">Na potrzeby postępowania o udzielenie zamówienia publicznego pn. </w:t>
      </w:r>
      <w:r>
        <w:rPr>
          <w:rFonts w:cs="Arial"/>
          <w:sz w:val="21"/>
          <w:szCs w:val="21"/>
        </w:rPr>
        <w:t>„</w:t>
      </w:r>
      <w:r>
        <w:rPr>
          <w:rFonts w:cs="Calibri"/>
          <w:b/>
        </w:rPr>
        <w:t>Ś</w:t>
      </w:r>
      <w:r w:rsidRPr="00BB18B3">
        <w:rPr>
          <w:rFonts w:cs="Calibri"/>
          <w:b/>
        </w:rPr>
        <w:t>wiadczenie usług</w:t>
      </w:r>
      <w:r>
        <w:rPr>
          <w:rFonts w:cs="Calibri"/>
          <w:b/>
        </w:rPr>
        <w:t>i cateringowej wraz z zapewnieniem sali konferencyjnej/szkoleniowej”</w:t>
      </w:r>
      <w:r w:rsidRPr="00BB18B3">
        <w:rPr>
          <w:rFonts w:cs="Calibri"/>
          <w:b/>
        </w:rPr>
        <w:t xml:space="preserve"> </w:t>
      </w:r>
      <w:r w:rsidRPr="00DF68FA">
        <w:rPr>
          <w:rStyle w:val="FontStyle111"/>
          <w:rFonts w:ascii="Calibri" w:hAnsi="Calibri" w:cs="Arial"/>
          <w:b/>
          <w:sz w:val="21"/>
          <w:szCs w:val="21"/>
        </w:rPr>
        <w:t>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</w:t>
      </w:r>
      <w:r>
        <w:rPr>
          <w:rStyle w:val="FontStyle111"/>
          <w:rFonts w:ascii="Calibri" w:hAnsi="Calibri" w:cs="Arial"/>
          <w:b/>
          <w:sz w:val="21"/>
          <w:szCs w:val="21"/>
        </w:rPr>
        <w:t>, współfinansowanego</w:t>
      </w:r>
      <w:r w:rsidRPr="00DF68FA">
        <w:rPr>
          <w:rStyle w:val="FontStyle111"/>
          <w:rFonts w:ascii="Calibri" w:hAnsi="Calibri" w:cs="Arial"/>
          <w:b/>
          <w:sz w:val="21"/>
          <w:szCs w:val="21"/>
        </w:rPr>
        <w:t xml:space="preserve"> 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74717C" w:rsidRPr="002A61EF" w:rsidRDefault="0074717C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74717C" w:rsidRPr="00B22BA2" w:rsidRDefault="0074717C" w:rsidP="00917300">
      <w:pPr>
        <w:shd w:val="clear" w:color="auto" w:fill="BFBF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74717C" w:rsidRPr="00097317" w:rsidRDefault="0074717C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74717C" w:rsidRDefault="0074717C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</w:t>
      </w:r>
      <w:r>
        <w:rPr>
          <w:rFonts w:cs="Arial"/>
          <w:sz w:val="21"/>
          <w:szCs w:val="21"/>
        </w:rPr>
        <w:t xml:space="preserve">w postępowaniu określone przez </w:t>
      </w:r>
      <w:r w:rsidRPr="00DF2E60">
        <w:rPr>
          <w:rFonts w:cs="Arial"/>
          <w:sz w:val="21"/>
          <w:szCs w:val="21"/>
        </w:rPr>
        <w:t xml:space="preserve">Zamawiającego w Rozdziale </w:t>
      </w:r>
      <w:r>
        <w:rPr>
          <w:rFonts w:cs="Arial"/>
          <w:sz w:val="21"/>
          <w:szCs w:val="21"/>
        </w:rPr>
        <w:t>VII Zapytania ofertowego, następująco:</w:t>
      </w:r>
    </w:p>
    <w:p w:rsidR="0074717C" w:rsidRDefault="0074717C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74717C" w:rsidRPr="00917300" w:rsidRDefault="0074717C" w:rsidP="00917300">
      <w:pPr>
        <w:pStyle w:val="ListParagraph"/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3" w:lineRule="atLeast"/>
        <w:ind w:left="284" w:hanging="284"/>
        <w:jc w:val="both"/>
        <w:rPr>
          <w:sz w:val="21"/>
          <w:szCs w:val="21"/>
        </w:rPr>
      </w:pPr>
      <w:r>
        <w:rPr>
          <w:rFonts w:cs="Arial"/>
          <w:b/>
          <w:sz w:val="21"/>
          <w:szCs w:val="21"/>
        </w:rPr>
        <w:t>Oświadczam,</w:t>
      </w:r>
      <w:r w:rsidRPr="00890A02">
        <w:rPr>
          <w:rFonts w:cs="Arial"/>
          <w:sz w:val="21"/>
          <w:szCs w:val="21"/>
        </w:rPr>
        <w:t xml:space="preserve"> iż </w:t>
      </w:r>
      <w:r>
        <w:rPr>
          <w:rFonts w:cs="Arial"/>
          <w:sz w:val="21"/>
          <w:szCs w:val="21"/>
        </w:rPr>
        <w:t xml:space="preserve">jestem </w:t>
      </w:r>
      <w:r w:rsidRPr="00890A02">
        <w:rPr>
          <w:sz w:val="21"/>
          <w:szCs w:val="21"/>
        </w:rPr>
        <w:t>podmiotem ekonomii społeczne</w:t>
      </w:r>
      <w:r>
        <w:rPr>
          <w:sz w:val="21"/>
          <w:szCs w:val="21"/>
        </w:rPr>
        <w:t>j,</w:t>
      </w:r>
      <w:r w:rsidRPr="00890A02">
        <w:rPr>
          <w:sz w:val="21"/>
          <w:szCs w:val="21"/>
        </w:rPr>
        <w:t xml:space="preserve"> </w:t>
      </w:r>
      <w:r w:rsidRPr="00890A02">
        <w:rPr>
          <w:rFonts w:cs="Calibri"/>
          <w:sz w:val="21"/>
          <w:szCs w:val="21"/>
        </w:rPr>
        <w:t xml:space="preserve">rozumianym zgodnie z definicją zawartą w </w:t>
      </w:r>
      <w:r w:rsidRPr="00890A02">
        <w:rPr>
          <w:rFonts w:cs="Calibri"/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 w:rsidRPr="00890A02">
        <w:rPr>
          <w:rFonts w:cs="Calibri"/>
          <w:sz w:val="21"/>
          <w:szCs w:val="21"/>
        </w:rPr>
        <w:t xml:space="preserve">, tj.: </w:t>
      </w:r>
    </w:p>
    <w:p w:rsidR="0074717C" w:rsidRDefault="0074717C" w:rsidP="00917300">
      <w:pPr>
        <w:pStyle w:val="ListParagraph"/>
        <w:widowControl w:val="0"/>
        <w:suppressAutoHyphens/>
        <w:autoSpaceDE w:val="0"/>
        <w:autoSpaceDN w:val="0"/>
        <w:adjustRightInd w:val="0"/>
        <w:spacing w:after="0" w:line="23" w:lineRule="atLeast"/>
        <w:ind w:left="426"/>
        <w:jc w:val="both"/>
        <w:rPr>
          <w:sz w:val="21"/>
          <w:szCs w:val="21"/>
        </w:rPr>
      </w:pPr>
    </w:p>
    <w:p w:rsidR="0074717C" w:rsidRPr="00917300" w:rsidRDefault="0074717C" w:rsidP="00917300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3" w:lineRule="atLeast"/>
        <w:jc w:val="both"/>
        <w:rPr>
          <w:rFonts w:cs="Arial"/>
          <w:sz w:val="21"/>
          <w:szCs w:val="21"/>
        </w:rPr>
      </w:pPr>
      <w:r w:rsidRPr="00917300">
        <w:rPr>
          <w:rFonts w:cs="Arial"/>
          <w:sz w:val="21"/>
          <w:szCs w:val="21"/>
        </w:rPr>
        <w:t xml:space="preserve">przedsiębiorstwo społeczne, w tym spółdzielnia socjalna, o której mowa w ustawie z dnia </w:t>
      </w:r>
      <w:r w:rsidRPr="00917300">
        <w:rPr>
          <w:rFonts w:cs="Arial"/>
          <w:sz w:val="21"/>
          <w:szCs w:val="21"/>
        </w:rPr>
        <w:br/>
        <w:t>27 kwietnia 2006 r. o spółdzielniach socjalnych (Dz. U. poz. 651, z późn. zm.);</w:t>
      </w:r>
    </w:p>
    <w:p w:rsidR="0074717C" w:rsidRPr="002A61EF" w:rsidRDefault="0074717C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podmiot reintegracyjny, realizujący usługi reintegracji społecznej i zawodowej osób zagrożonych wykluczeniem społecznym:</w:t>
      </w:r>
    </w:p>
    <w:p w:rsidR="0074717C" w:rsidRPr="00917300" w:rsidRDefault="0074717C" w:rsidP="00917300">
      <w:pPr>
        <w:pStyle w:val="ListParagraph"/>
        <w:numPr>
          <w:ilvl w:val="2"/>
          <w:numId w:val="9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917300">
        <w:rPr>
          <w:rFonts w:cs="Arial"/>
          <w:sz w:val="21"/>
          <w:szCs w:val="21"/>
        </w:rPr>
        <w:t xml:space="preserve">Centrum Integracji Społecznej i Klub Integracji Społecznej, utworzone </w:t>
      </w:r>
      <w:r w:rsidRPr="00917300">
        <w:rPr>
          <w:rFonts w:cs="Calibri"/>
          <w:sz w:val="21"/>
          <w:szCs w:val="21"/>
        </w:rPr>
        <w:t xml:space="preserve">na podstawie przepisów ustawy  z dnia 13 czerwca 2003 r. o zatrudnieniu socjalnym (Dz. U. z 2016 r.  poz. 1828), </w:t>
      </w:r>
    </w:p>
    <w:p w:rsidR="0074717C" w:rsidRPr="002A61EF" w:rsidRDefault="0074717C" w:rsidP="00917300">
      <w:pPr>
        <w:numPr>
          <w:ilvl w:val="2"/>
          <w:numId w:val="9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Zakłady Aktywności Zawodowej i Warsztaty Terapii Zajęciowej, o których mowa w ustawie z dnia 27 sierpnia 1997 r. o rehabilitacji zawodowej i społecznej oraz zatrudnianiu osób niepełnosprawnych (Dz. U. z 2016 r. poz. 2046, z późn. zm.);</w:t>
      </w:r>
    </w:p>
    <w:p w:rsidR="0074717C" w:rsidRPr="002A61EF" w:rsidRDefault="0074717C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organizacja pozarządowa lub podmiot, o którym mowa w art</w:t>
      </w:r>
      <w:r>
        <w:rPr>
          <w:rFonts w:cs="Arial"/>
          <w:sz w:val="21"/>
          <w:szCs w:val="21"/>
        </w:rPr>
        <w:t xml:space="preserve">. 3 ust. 3 pkt 1 ustawy z dnia </w:t>
      </w:r>
      <w:r>
        <w:rPr>
          <w:rFonts w:cs="Arial"/>
          <w:sz w:val="21"/>
          <w:szCs w:val="21"/>
        </w:rPr>
        <w:br/>
      </w:r>
      <w:r w:rsidRPr="002A61EF">
        <w:rPr>
          <w:rFonts w:cs="Arial"/>
          <w:sz w:val="21"/>
          <w:szCs w:val="21"/>
        </w:rPr>
        <w:t>24 kwietnia 2003 r. o działalności pożytku publicznego i o wolontariacie (Dz. U. z 2016 r. poz. 1817, z późn. zm.) lub spółka non-profit, o których mowa w art. 3 ust. 3 pkt 4 tej ustawy, o ile udział sektora publicznego w spółce wynosi nie więcej niż 50%;</w:t>
      </w:r>
    </w:p>
    <w:p w:rsidR="0074717C" w:rsidRPr="002A61EF" w:rsidRDefault="0074717C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spółdzielnia, której celem jest zatrudnienie tj. spółdzielnia pracy lub spółdzielnia inwalidów i niewidomych, działające w oparciu o ustawę z dnia 16 września 1982 r. - Prawo spółdzielcze (Dz. U. z 2017 r. poz. 1560, z późn. zm.).</w:t>
      </w:r>
      <w:r>
        <w:rPr>
          <w:rStyle w:val="FootnoteReference"/>
          <w:rFonts w:cs="Arial"/>
          <w:sz w:val="21"/>
          <w:szCs w:val="21"/>
        </w:rPr>
        <w:footnoteReference w:id="1"/>
      </w:r>
    </w:p>
    <w:p w:rsidR="0074717C" w:rsidRPr="002A61EF" w:rsidRDefault="0074717C" w:rsidP="008454A0">
      <w:pPr>
        <w:pStyle w:val="ListParagraph"/>
        <w:numPr>
          <w:ilvl w:val="0"/>
          <w:numId w:val="13"/>
        </w:numPr>
        <w:spacing w:after="0" w:line="23" w:lineRule="atLeast"/>
        <w:ind w:left="284" w:hanging="284"/>
        <w:jc w:val="both"/>
        <w:rPr>
          <w:sz w:val="21"/>
          <w:szCs w:val="21"/>
        </w:rPr>
      </w:pPr>
      <w:r w:rsidRPr="002A61EF">
        <w:rPr>
          <w:b/>
          <w:sz w:val="21"/>
          <w:szCs w:val="21"/>
        </w:rPr>
        <w:t xml:space="preserve">Oświadczam, </w:t>
      </w:r>
      <w:r w:rsidRPr="002A61EF">
        <w:rPr>
          <w:sz w:val="21"/>
          <w:szCs w:val="21"/>
        </w:rPr>
        <w:t>iż</w:t>
      </w:r>
      <w:r w:rsidRPr="002A61EF">
        <w:rPr>
          <w:b/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uprawnienia do wykonywania określonej działalności lub czynności, jeżeli przepisy prawa nakładają obowiązek ich posiadania;</w:t>
      </w:r>
    </w:p>
    <w:p w:rsidR="0074717C" w:rsidRPr="002A61EF" w:rsidRDefault="0074717C" w:rsidP="008454A0">
      <w:pPr>
        <w:pStyle w:val="ListParagraph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iż</w:t>
      </w:r>
      <w:r w:rsidRPr="002A61EF">
        <w:rPr>
          <w:rFonts w:cs="Arial"/>
          <w:b/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wiedzę i doświadczenie w wykonywaniu zamówienia;</w:t>
      </w:r>
    </w:p>
    <w:p w:rsidR="0074717C" w:rsidRPr="002A61EF" w:rsidRDefault="0074717C" w:rsidP="008454A0">
      <w:pPr>
        <w:pStyle w:val="ListParagraph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iż dysponuję potencjałem technicznym i osobami zdolnymi do wykonania zamówienia;</w:t>
      </w:r>
    </w:p>
    <w:p w:rsidR="0074717C" w:rsidRPr="002A61EF" w:rsidRDefault="0074717C" w:rsidP="008454A0">
      <w:pPr>
        <w:pStyle w:val="ListParagraph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że</w:t>
      </w:r>
      <w:r w:rsidRPr="002A61EF">
        <w:rPr>
          <w:rFonts w:cs="Arial"/>
          <w:b/>
          <w:sz w:val="21"/>
          <w:szCs w:val="21"/>
        </w:rPr>
        <w:t xml:space="preserve"> </w:t>
      </w:r>
      <w:r w:rsidRPr="002A61EF">
        <w:rPr>
          <w:rFonts w:cs="Arial"/>
          <w:sz w:val="21"/>
          <w:szCs w:val="21"/>
        </w:rPr>
        <w:t xml:space="preserve">posiadam zdolność finansową i ekonomiczną </w:t>
      </w:r>
      <w:r>
        <w:rPr>
          <w:rFonts w:cs="Arial"/>
          <w:sz w:val="21"/>
          <w:szCs w:val="21"/>
        </w:rPr>
        <w:t>zapewniaj</w:t>
      </w:r>
      <w:r w:rsidRPr="002A61EF">
        <w:rPr>
          <w:rFonts w:cs="Arial"/>
          <w:sz w:val="21"/>
          <w:szCs w:val="21"/>
        </w:rPr>
        <w:t>ą</w:t>
      </w:r>
      <w:r>
        <w:rPr>
          <w:rFonts w:cs="Arial"/>
          <w:sz w:val="21"/>
          <w:szCs w:val="21"/>
        </w:rPr>
        <w:t>cą</w:t>
      </w:r>
      <w:r w:rsidRPr="002A61EF">
        <w:rPr>
          <w:rFonts w:cs="Arial"/>
          <w:sz w:val="21"/>
          <w:szCs w:val="21"/>
        </w:rPr>
        <w:t xml:space="preserve"> wykonanie zamówienia.</w:t>
      </w:r>
      <w:r w:rsidRPr="002A61EF">
        <w:rPr>
          <w:rFonts w:cs="Arial"/>
          <w:b/>
          <w:sz w:val="21"/>
          <w:szCs w:val="21"/>
        </w:rPr>
        <w:t xml:space="preserve"> </w:t>
      </w:r>
    </w:p>
    <w:p w:rsidR="0074717C" w:rsidRPr="00097317" w:rsidRDefault="0074717C" w:rsidP="00C83AAF">
      <w:pPr>
        <w:spacing w:line="360" w:lineRule="auto"/>
        <w:jc w:val="both"/>
        <w:rPr>
          <w:rFonts w:cs="Arial"/>
          <w:sz w:val="21"/>
          <w:szCs w:val="21"/>
        </w:rPr>
      </w:pPr>
    </w:p>
    <w:p w:rsidR="0074717C" w:rsidRPr="00097317" w:rsidRDefault="0074717C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 xml:space="preserve">nia ………….……. r. </w:t>
      </w:r>
    </w:p>
    <w:p w:rsidR="0074717C" w:rsidRDefault="0074717C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74717C" w:rsidRPr="00097317" w:rsidRDefault="0074717C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74717C" w:rsidRPr="00097317" w:rsidRDefault="0074717C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74717C" w:rsidRPr="00097317" w:rsidRDefault="0074717C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74717C" w:rsidRPr="00097317" w:rsidSect="00C70FC2">
      <w:footerReference w:type="default" r:id="rId8"/>
      <w:footnotePr>
        <w:numFmt w:val="chicago"/>
      </w:footnotePr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717C" w:rsidRDefault="0074717C" w:rsidP="000B0B2E">
      <w:pPr>
        <w:spacing w:after="0" w:line="240" w:lineRule="auto"/>
      </w:pPr>
      <w:r>
        <w:separator/>
      </w:r>
    </w:p>
  </w:endnote>
  <w:endnote w:type="continuationSeparator" w:id="0">
    <w:p w:rsidR="0074717C" w:rsidRDefault="0074717C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17C" w:rsidRDefault="0074717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717C" w:rsidRDefault="0074717C" w:rsidP="000B0B2E">
      <w:pPr>
        <w:spacing w:after="0" w:line="240" w:lineRule="auto"/>
      </w:pPr>
      <w:r>
        <w:separator/>
      </w:r>
    </w:p>
  </w:footnote>
  <w:footnote w:type="continuationSeparator" w:id="0">
    <w:p w:rsidR="0074717C" w:rsidRDefault="0074717C" w:rsidP="000B0B2E">
      <w:pPr>
        <w:spacing w:after="0" w:line="240" w:lineRule="auto"/>
      </w:pPr>
      <w:r>
        <w:continuationSeparator/>
      </w:r>
    </w:p>
  </w:footnote>
  <w:footnote w:id="1">
    <w:p w:rsidR="0074717C" w:rsidRDefault="0074717C">
      <w:pPr>
        <w:pStyle w:val="FootnoteText"/>
      </w:pPr>
      <w:r>
        <w:rPr>
          <w:rStyle w:val="FootnoteReference"/>
        </w:rPr>
        <w:footnoteRef/>
      </w:r>
      <w:r>
        <w:t xml:space="preserve"> Właściwe zakreślić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Calibri" w:eastAsia="Times New Roman" w:hAnsi="Calibr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  <w:rPr>
        <w:rFonts w:cs="Times New Roman"/>
      </w:r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  <w:rPr>
        <w:rFonts w:cs="Times New Roman"/>
      </w:r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numFmt w:val="chicago"/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3AAF"/>
    <w:rsid w:val="00097317"/>
    <w:rsid w:val="000B0B2E"/>
    <w:rsid w:val="000D6275"/>
    <w:rsid w:val="000F3761"/>
    <w:rsid w:val="00174A50"/>
    <w:rsid w:val="001A0506"/>
    <w:rsid w:val="001A3457"/>
    <w:rsid w:val="00202EE9"/>
    <w:rsid w:val="002A358F"/>
    <w:rsid w:val="002A61EF"/>
    <w:rsid w:val="002D5AE4"/>
    <w:rsid w:val="00394840"/>
    <w:rsid w:val="00430C8B"/>
    <w:rsid w:val="0046380A"/>
    <w:rsid w:val="004769BD"/>
    <w:rsid w:val="00476F5C"/>
    <w:rsid w:val="00485873"/>
    <w:rsid w:val="004B4177"/>
    <w:rsid w:val="00522086"/>
    <w:rsid w:val="00627AF9"/>
    <w:rsid w:val="00684E8A"/>
    <w:rsid w:val="006E2544"/>
    <w:rsid w:val="00706DE5"/>
    <w:rsid w:val="00722C88"/>
    <w:rsid w:val="0074717C"/>
    <w:rsid w:val="007806B1"/>
    <w:rsid w:val="0078269F"/>
    <w:rsid w:val="007854B8"/>
    <w:rsid w:val="00800513"/>
    <w:rsid w:val="0080576A"/>
    <w:rsid w:val="008333C5"/>
    <w:rsid w:val="008454A0"/>
    <w:rsid w:val="00890A02"/>
    <w:rsid w:val="008923EB"/>
    <w:rsid w:val="0089465D"/>
    <w:rsid w:val="00894FCB"/>
    <w:rsid w:val="00895E18"/>
    <w:rsid w:val="008A5B18"/>
    <w:rsid w:val="008F17F5"/>
    <w:rsid w:val="00917300"/>
    <w:rsid w:val="00922C35"/>
    <w:rsid w:val="009404BE"/>
    <w:rsid w:val="009760FA"/>
    <w:rsid w:val="009D66E4"/>
    <w:rsid w:val="009D7BF2"/>
    <w:rsid w:val="00A716ED"/>
    <w:rsid w:val="00AC19D8"/>
    <w:rsid w:val="00AE5C89"/>
    <w:rsid w:val="00B22BA2"/>
    <w:rsid w:val="00B60450"/>
    <w:rsid w:val="00BA3FE7"/>
    <w:rsid w:val="00BB18B3"/>
    <w:rsid w:val="00BB7071"/>
    <w:rsid w:val="00C70FC2"/>
    <w:rsid w:val="00C83AAF"/>
    <w:rsid w:val="00CB24BF"/>
    <w:rsid w:val="00D9087F"/>
    <w:rsid w:val="00D92B98"/>
    <w:rsid w:val="00DB16DB"/>
    <w:rsid w:val="00DF2E60"/>
    <w:rsid w:val="00DF68FA"/>
    <w:rsid w:val="00E37631"/>
    <w:rsid w:val="00F03BF6"/>
    <w:rsid w:val="00F053E1"/>
    <w:rsid w:val="00F36DAA"/>
    <w:rsid w:val="00F406C9"/>
    <w:rsid w:val="00F57C50"/>
    <w:rsid w:val="00F8159C"/>
    <w:rsid w:val="00F85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3AAF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83AAF"/>
    <w:rPr>
      <w:rFonts w:cs="Times New Roman"/>
    </w:rPr>
  </w:style>
  <w:style w:type="paragraph" w:styleId="ListParagraph">
    <w:name w:val="List Paragraph"/>
    <w:basedOn w:val="Normal"/>
    <w:link w:val="ListParagraphChar"/>
    <w:uiPriority w:val="99"/>
    <w:qFormat/>
    <w:rsid w:val="00C83AA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uiPriority w:val="99"/>
    <w:rsid w:val="00DF68FA"/>
    <w:rPr>
      <w:rFonts w:ascii="Arial" w:hAnsi="Arial"/>
      <w:color w:val="000000"/>
      <w:sz w:val="18"/>
    </w:rPr>
  </w:style>
  <w:style w:type="character" w:customStyle="1" w:styleId="ListParagraphChar">
    <w:name w:val="List Paragraph Char"/>
    <w:link w:val="ListParagraph"/>
    <w:uiPriority w:val="99"/>
    <w:locked/>
    <w:rsid w:val="00DF68FA"/>
  </w:style>
  <w:style w:type="paragraph" w:styleId="FootnoteText">
    <w:name w:val="footnote text"/>
    <w:basedOn w:val="Normal"/>
    <w:link w:val="FootnoteTextChar"/>
    <w:uiPriority w:val="99"/>
    <w:semiHidden/>
    <w:rsid w:val="00DF68FA"/>
    <w:pPr>
      <w:spacing w:after="200" w:line="276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DF68FA"/>
    <w:rPr>
      <w:rFonts w:ascii="Calibri" w:eastAsia="Times New Roman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DF68FA"/>
    <w:rPr>
      <w:rFonts w:cs="Times New Roman"/>
      <w:vertAlign w:val="superscript"/>
    </w:rPr>
  </w:style>
  <w:style w:type="paragraph" w:customStyle="1" w:styleId="ZLITUSTzmustliter">
    <w:name w:val="Z_LIT/UST(§) – zm. ust. (§) literą"/>
    <w:basedOn w:val="Normal"/>
    <w:uiPriority w:val="99"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"/>
    <w:uiPriority w:val="99"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CommentReference">
    <w:name w:val="annotation reference"/>
    <w:basedOn w:val="DefaultParagraphFont"/>
    <w:uiPriority w:val="99"/>
    <w:semiHidden/>
    <w:rsid w:val="004B4177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4B41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B4177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B41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B417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492</Words>
  <Characters>2952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celmer</dc:creator>
  <cp:keywords/>
  <dc:description/>
  <cp:lastModifiedBy>krzysztof</cp:lastModifiedBy>
  <cp:revision>2</cp:revision>
  <cp:lastPrinted>2018-05-28T10:54:00Z</cp:lastPrinted>
  <dcterms:created xsi:type="dcterms:W3CDTF">2019-04-14T14:24:00Z</dcterms:created>
  <dcterms:modified xsi:type="dcterms:W3CDTF">2019-04-14T14:24:00Z</dcterms:modified>
</cp:coreProperties>
</file>