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DDC" w:rsidRDefault="00540DDC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 do Zapytania ofertowego</w:t>
      </w:r>
    </w:p>
    <w:p w:rsidR="00540DDC" w:rsidRDefault="00540DDC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540DDC" w:rsidRDefault="00540DD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>Regionalny Ośrodek Polityki Społecznej</w:t>
      </w:r>
    </w:p>
    <w:p w:rsidR="00540DDC" w:rsidRDefault="00540DD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  <w:t>ul. Bartkiewiczówny 93</w:t>
      </w:r>
    </w:p>
    <w:p w:rsidR="00540DDC" w:rsidRDefault="00540DDC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540DDC" w:rsidRDefault="00540DDC">
      <w:pPr>
        <w:ind w:left="5954"/>
        <w:jc w:val="center"/>
        <w:rPr>
          <w:rFonts w:cs="Arial"/>
          <w:i/>
          <w:sz w:val="16"/>
          <w:szCs w:val="16"/>
        </w:rPr>
      </w:pPr>
    </w:p>
    <w:p w:rsidR="00540DDC" w:rsidRDefault="00540DDC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540DDC" w:rsidRDefault="00540DDC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540DDC" w:rsidRDefault="00540DD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540DDC" w:rsidRDefault="00540DDC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540DDC" w:rsidRDefault="00540DDC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540DDC" w:rsidRDefault="00540DDC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540DDC" w:rsidRDefault="00540DDC" w:rsidP="005607EB">
      <w:pPr>
        <w:spacing w:after="0" w:line="240" w:lineRule="auto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center"/>
        <w:rPr>
          <w:rFonts w:cs="Arial"/>
          <w:b/>
          <w:u w:val="single"/>
        </w:rPr>
      </w:pPr>
    </w:p>
    <w:p w:rsidR="00540DDC" w:rsidRDefault="00540DDC" w:rsidP="005607EB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540DDC" w:rsidRDefault="00540DDC" w:rsidP="005607EB">
      <w:pPr>
        <w:spacing w:after="0" w:line="240" w:lineRule="auto"/>
        <w:jc w:val="center"/>
        <w:rPr>
          <w:rFonts w:cs="Arial"/>
          <w:b/>
          <w:u w:val="single"/>
        </w:rPr>
      </w:pPr>
    </w:p>
    <w:p w:rsidR="00540DDC" w:rsidRDefault="00540DDC" w:rsidP="005607EB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składane w celu potwierdzenia spełniania warunków udziału w postępowaniu oraz potwierdzenia spełniania pozostałych wymogów ustanowionych w Zapytaniu ofertowym w postępowaniu</w:t>
      </w:r>
    </w:p>
    <w:p w:rsidR="00540DDC" w:rsidRDefault="00540DDC" w:rsidP="005607EB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 nr DO.2741.62.2019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b/>
          <w:sz w:val="21"/>
          <w:szCs w:val="21"/>
        </w:rPr>
        <w:t>Z</w:t>
      </w:r>
      <w:r>
        <w:rPr>
          <w:rFonts w:cs="Calibri"/>
          <w:b/>
          <w:bCs/>
          <w:color w:val="000000"/>
        </w:rPr>
        <w:t xml:space="preserve">organizowanie i przeprowadzenie szkoleń dla kandydatów do pełnienia funkcji rodziny zastępczej zawodowej, rodziny zastępczej niezawodowej lub prowadzenia rodzinnego domu dziecka oraz dla kandydatów na dyrektora placówki opiekuńczo-wychowawczej typu rodzinnego wraz z przygotowaniem materiałów dydaktycznych </w:t>
      </w:r>
      <w:r>
        <w:rPr>
          <w:rFonts w:cs="Calibri"/>
          <w:b/>
          <w:bCs/>
          <w:kern w:val="1"/>
        </w:rPr>
        <w:t xml:space="preserve">oraz z zapewnieniem usługi gastronomicznej w ramach projektu partnerskiego, pn. „Rodzina w Centrum </w:t>
      </w:r>
      <w:smartTag w:uri="urn:schemas-microsoft-com:office:smarttags" w:element="metricconverter">
        <w:smartTagPr>
          <w:attr w:name="ProductID" w:val="2”"/>
        </w:smartTagPr>
        <w:r>
          <w:rPr>
            <w:rFonts w:cs="Calibri"/>
            <w:b/>
            <w:bCs/>
            <w:kern w:val="1"/>
          </w:rPr>
          <w:t>2”</w:t>
        </w:r>
      </w:smartTag>
      <w:r>
        <w:rPr>
          <w:rFonts w:cs="Calibri"/>
          <w:b/>
          <w:bCs/>
          <w:kern w:val="1"/>
        </w:rPr>
        <w:t xml:space="preserve"> w ramach Osi Priorytetowej 9 Solidarne społeczeństwo, Działania 9.3 Rozwój usług zdrowotnych i społecznych, Poddziałania 9.3.2 Rozwój usług społecznych w ramach części RPO WKP 2014-2020 współfinansowane z Europejskiego Funduszu Społecznego.</w:t>
      </w:r>
      <w:r>
        <w:rPr>
          <w:rFonts w:cs="Arial"/>
          <w:sz w:val="21"/>
          <w:szCs w:val="21"/>
        </w:rPr>
        <w:t xml:space="preserve">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540DDC" w:rsidRDefault="00540DDC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Oświadczamy, że spełniamy warunki udziału w postępowaniu określone przez Zamawiającego w Rozdziale VII Zapytania ofertowego, następująco: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  <w:r w:rsidRPr="00633184">
        <w:rPr>
          <w:rFonts w:cs="Arial"/>
          <w:b/>
          <w:sz w:val="21"/>
          <w:szCs w:val="21"/>
          <w:u w:val="single"/>
        </w:rPr>
        <w:t>Warunek w zakresie kompetencji lub uprawnień do prowadzenia określonej działalności zawodowej:</w:t>
      </w: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Oświadczamy, że posiadamy kompetencje lub uprawnienia do prowadzenia działalności zawodowej, poświadczone aktualną decyzją Ministra Rodziny, Pracy i Polityki Społecznej / Ministra Pracy i Polityki Społecznej.</w:t>
      </w:r>
    </w:p>
    <w:p w:rsidR="00540DDC" w:rsidRPr="00633184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633184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633184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633184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40DDC" w:rsidRDefault="00540DDC" w:rsidP="00633184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(podpis)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CellMar>
          <w:left w:w="10" w:type="dxa"/>
          <w:right w:w="10" w:type="dxa"/>
        </w:tblCellMar>
        <w:tblLook w:val="00A0"/>
      </w:tblPr>
      <w:tblGrid>
        <w:gridCol w:w="3787"/>
        <w:gridCol w:w="1850"/>
        <w:gridCol w:w="3685"/>
      </w:tblGrid>
      <w:tr w:rsidR="00540DDC" w:rsidTr="004C24BD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0DDC" w:rsidRDefault="00540DDC" w:rsidP="005607EB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C24BD">
              <w:rPr>
                <w:rFonts w:cs="Arial"/>
                <w:sz w:val="20"/>
                <w:szCs w:val="20"/>
              </w:rPr>
              <w:t xml:space="preserve">Opis, w tym wskazanie </w:t>
            </w:r>
          </w:p>
          <w:p w:rsidR="00540DDC" w:rsidRPr="004C24BD" w:rsidRDefault="00540DDC" w:rsidP="005607EB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C24BD">
              <w:rPr>
                <w:rFonts w:cs="Arial"/>
                <w:sz w:val="20"/>
                <w:szCs w:val="20"/>
              </w:rPr>
              <w:t>zakresu wykonanej usługi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0DDC" w:rsidRPr="004C24BD" w:rsidRDefault="00540DDC" w:rsidP="005607EB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C24BD">
              <w:rPr>
                <w:rFonts w:cs="Arial"/>
                <w:sz w:val="20"/>
                <w:szCs w:val="20"/>
              </w:rPr>
              <w:t>Daty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0DDC" w:rsidRDefault="00540DDC" w:rsidP="005607EB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C24BD">
              <w:rPr>
                <w:rFonts w:cs="Arial"/>
                <w:sz w:val="20"/>
                <w:szCs w:val="20"/>
              </w:rPr>
              <w:t xml:space="preserve">Odbiorcy (grupa zawodowa, </w:t>
            </w:r>
          </w:p>
          <w:p w:rsidR="00540DDC" w:rsidRPr="004C24BD" w:rsidRDefault="00540DDC" w:rsidP="005607EB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C24BD">
              <w:rPr>
                <w:rFonts w:cs="Arial"/>
                <w:sz w:val="20"/>
                <w:szCs w:val="20"/>
              </w:rPr>
              <w:t>liczba osób, instytucja)</w:t>
            </w:r>
          </w:p>
        </w:tc>
      </w:tr>
      <w:tr w:rsidR="00540DDC" w:rsidTr="004C24BD">
        <w:trPr>
          <w:trHeight w:val="795"/>
        </w:trPr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DC" w:rsidRPr="004C24BD" w:rsidRDefault="00540DDC" w:rsidP="005607E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DC" w:rsidRPr="004C24BD" w:rsidRDefault="00540DDC" w:rsidP="005607E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DC" w:rsidRPr="004C24BD" w:rsidRDefault="00540DDC" w:rsidP="005607E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40DDC" w:rsidTr="004C24BD">
        <w:trPr>
          <w:trHeight w:val="810"/>
        </w:trPr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DC" w:rsidRPr="004C24BD" w:rsidRDefault="00540DDC" w:rsidP="005607E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DC" w:rsidRPr="004C24BD" w:rsidRDefault="00540DDC" w:rsidP="005607E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DC" w:rsidRPr="004C24BD" w:rsidRDefault="00540DDC" w:rsidP="005607E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4C24BD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4C24B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4C24B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40DDC" w:rsidRDefault="00540DDC" w:rsidP="004C24BD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(podpis)</w:t>
      </w: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zdolności technicznych i zawodowych</w:t>
      </w: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Oświadczamy, że posiadamy zdolności techniczne i zawodowe zapewniające wykonanie zamówienia.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633184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633184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633184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40DDC" w:rsidRDefault="00540DDC" w:rsidP="00633184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(podpis)</w:t>
      </w:r>
    </w:p>
    <w:p w:rsidR="00540DDC" w:rsidRPr="00633184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  <w:r w:rsidRPr="00D82646">
        <w:rPr>
          <w:rFonts w:cs="Arial"/>
          <w:b/>
          <w:sz w:val="21"/>
          <w:szCs w:val="21"/>
          <w:u w:val="single"/>
        </w:rPr>
        <w:t>Warunek w zakresie zdolności finansowej i ekonomicznej:</w:t>
      </w:r>
    </w:p>
    <w:p w:rsidR="00540DDC" w:rsidRPr="00D82646" w:rsidRDefault="00540DDC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Oświadczamy, że znajdujemy się w sytuacji ekonomicznej i finansowej zapewniającej wykonanie zamówienia.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540DDC" w:rsidRDefault="00540DDC" w:rsidP="005607E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40DDC" w:rsidRDefault="00540DDC" w:rsidP="005607EB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(podpis)</w:t>
      </w:r>
    </w:p>
    <w:p w:rsidR="00540DDC" w:rsidRDefault="00540DDC" w:rsidP="005607EB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</w:p>
    <w:p w:rsidR="00540DDC" w:rsidRDefault="00540DDC" w:rsidP="005607EB">
      <w:pP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WYKONAWCY DOTYCZĄCE ZATRUDNIENIA OSÓB, O KTÓRYCH MOWA W ROZDZIALE VII UST. 2 ZAPYTANIA OFERTOWEGO:</w:t>
      </w:r>
    </w:p>
    <w:p w:rsidR="00540DDC" w:rsidRDefault="00540DDC" w:rsidP="005607EB">
      <w:pPr>
        <w:pStyle w:val="ListParagraph"/>
        <w:spacing w:after="0" w:line="240" w:lineRule="auto"/>
        <w:ind w:left="57"/>
        <w:jc w:val="both"/>
        <w:rPr>
          <w:rFonts w:cs="Calibri"/>
        </w:rPr>
      </w:pPr>
    </w:p>
    <w:p w:rsidR="00540DDC" w:rsidRDefault="00540DDC" w:rsidP="005607EB">
      <w:pPr>
        <w:pStyle w:val="ListParagraph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Oświadczamy, że zatrudnimy do realizacji zamówienia określonej w Rozdziale VII ust. 2 Zapytania ofertowego osoby (zgodnie z wymaganiami Zamawiającego należy wskazać do jakiej grupy przynależy osoba, która zostanie zatrudniona przez Wykonawcę do realizacji zamówienia):</w:t>
      </w:r>
    </w:p>
    <w:p w:rsidR="00540DDC" w:rsidRDefault="00540DDC" w:rsidP="005607EB">
      <w:pPr>
        <w:pStyle w:val="ListParagraph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</w:t>
      </w:r>
    </w:p>
    <w:p w:rsidR="00540DDC" w:rsidRDefault="00540DDC" w:rsidP="005607EB">
      <w:pPr>
        <w:pStyle w:val="ListParagraph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540DDC" w:rsidRDefault="00540DDC" w:rsidP="005607EB">
      <w:pPr>
        <w:pStyle w:val="ListParagraph"/>
        <w:spacing w:after="0" w:line="240" w:lineRule="auto"/>
        <w:ind w:left="0"/>
        <w:jc w:val="both"/>
        <w:rPr>
          <w:rFonts w:cs="Calibri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</w:rPr>
        <w:t xml:space="preserve">dnia ………….……. r. </w:t>
      </w:r>
    </w:p>
    <w:p w:rsidR="00540DDC" w:rsidRDefault="00540DDC" w:rsidP="005607EB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</w:t>
      </w:r>
    </w:p>
    <w:p w:rsidR="00540DDC" w:rsidRPr="005607EB" w:rsidRDefault="00540DDC" w:rsidP="005607E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5607EB">
        <w:rPr>
          <w:rFonts w:cs="Arial"/>
          <w:sz w:val="16"/>
          <w:szCs w:val="16"/>
        </w:rPr>
        <w:t>(podpis)</w:t>
      </w:r>
    </w:p>
    <w:p w:rsidR="00540DDC" w:rsidRDefault="00540DDC" w:rsidP="005607EB">
      <w:pPr>
        <w:spacing w:after="0" w:line="240" w:lineRule="auto"/>
        <w:jc w:val="right"/>
        <w:rPr>
          <w:rFonts w:cs="Arial"/>
          <w:sz w:val="20"/>
          <w:szCs w:val="20"/>
        </w:rPr>
      </w:pPr>
    </w:p>
    <w:p w:rsidR="00540DDC" w:rsidRDefault="00540DDC" w:rsidP="005607EB">
      <w:pPr>
        <w:spacing w:after="0" w:line="240" w:lineRule="auto"/>
        <w:jc w:val="right"/>
        <w:rPr>
          <w:rFonts w:cs="Arial"/>
          <w:sz w:val="20"/>
          <w:szCs w:val="20"/>
        </w:rPr>
      </w:pPr>
    </w:p>
    <w:p w:rsidR="00540DDC" w:rsidRDefault="00540DDC" w:rsidP="005607EB">
      <w:pPr>
        <w:spacing w:after="0" w:line="240" w:lineRule="auto"/>
        <w:jc w:val="right"/>
        <w:rPr>
          <w:rFonts w:cs="Arial"/>
          <w:sz w:val="20"/>
          <w:szCs w:val="20"/>
        </w:rPr>
      </w:pPr>
    </w:p>
    <w:p w:rsidR="00540DDC" w:rsidRDefault="00540DDC" w:rsidP="005607EB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540DDC" w:rsidRDefault="00540DDC" w:rsidP="005607EB">
      <w:pP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Oświadczamy, że zamierzamy powierzyć wykonanie części zamówienia podwykonawcom następująco: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540DDC" w:rsidRDefault="00540DDC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40DDC" w:rsidRDefault="00540DDC" w:rsidP="005607E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540DDC" w:rsidRDefault="00540DDC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540DDC" w:rsidRDefault="00540DDC" w:rsidP="005607EB">
      <w:pP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 NA KTÓRYCH ZASOBACH POLEGA WYKONAWCA</w:t>
      </w:r>
      <w:r>
        <w:rPr>
          <w:rFonts w:cs="Arial"/>
          <w:sz w:val="21"/>
          <w:szCs w:val="21"/>
        </w:rPr>
        <w:t xml:space="preserve">: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Oświadczamy, że w celu wykazania spełniania warunku udziału w postępowaniu w zakresie .................................................................................. (</w:t>
      </w:r>
      <w:r>
        <w:rPr>
          <w:rFonts w:cs="Arial"/>
          <w:sz w:val="16"/>
          <w:szCs w:val="16"/>
        </w:rPr>
        <w:t>wskazać warunek)</w:t>
      </w:r>
      <w:r>
        <w:rPr>
          <w:rFonts w:cs="Arial"/>
          <w:sz w:val="21"/>
          <w:szCs w:val="21"/>
        </w:rPr>
        <w:t xml:space="preserve"> polegam na zasobach następującego podmiotu trzeciego .....................................………………………………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 </w:t>
      </w:r>
      <w:r>
        <w:rPr>
          <w:rFonts w:cs="Arial"/>
          <w:sz w:val="21"/>
          <w:szCs w:val="21"/>
        </w:rPr>
        <w:t>oraz załączam zobowiązanie tego podmiotu do udostępnienia potencjału na czas realizacji zamówienia.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40DDC" w:rsidRDefault="00540DDC" w:rsidP="005607E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540DDC" w:rsidRDefault="00540DDC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540DDC" w:rsidRDefault="00540DDC" w:rsidP="005607EB">
      <w:pP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Oświadczamy,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40DDC" w:rsidRDefault="00540DDC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sectPr w:rsidR="00540DDC" w:rsidSect="005607EB">
      <w:headerReference w:type="default" r:id="rId7"/>
      <w:endnotePr>
        <w:numFmt w:val="decimal"/>
      </w:endnotePr>
      <w:pgSz w:w="11906" w:h="16838"/>
      <w:pgMar w:top="851" w:right="1418" w:bottom="851" w:left="1418" w:header="709" w:footer="709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DDC" w:rsidRDefault="00540DDC">
      <w:pPr>
        <w:spacing w:after="0" w:line="240" w:lineRule="auto"/>
      </w:pPr>
      <w:r>
        <w:separator/>
      </w:r>
    </w:p>
  </w:endnote>
  <w:endnote w:type="continuationSeparator" w:id="0">
    <w:p w:rsidR="00540DDC" w:rsidRDefault="0054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DDC" w:rsidRDefault="00540DDC">
      <w:pPr>
        <w:spacing w:after="0" w:line="240" w:lineRule="auto"/>
      </w:pPr>
      <w:r>
        <w:separator/>
      </w:r>
    </w:p>
  </w:footnote>
  <w:footnote w:type="continuationSeparator" w:id="0">
    <w:p w:rsidR="00540DDC" w:rsidRDefault="00540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DDC" w:rsidRDefault="00540DDC">
    <w:pPr>
      <w:pStyle w:val="Header"/>
    </w:pPr>
    <w:r w:rsidRPr="008757B7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6" type="#_x0000_t75" style="width:446.25pt;height:63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91E5E"/>
    <w:multiLevelType w:val="singleLevel"/>
    <w:tmpl w:val="4DE0F570"/>
    <w:name w:val="Bullet 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42B2790E"/>
    <w:multiLevelType w:val="hybridMultilevel"/>
    <w:tmpl w:val="9FB6823A"/>
    <w:name w:val="Numbered list 18"/>
    <w:lvl w:ilvl="0" w:tplc="4A9CB796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837A7F8E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E41ED1D8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D0DC0300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81A05974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6063384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A9769CBC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808858CA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A978CED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2">
    <w:nsid w:val="443A1B33"/>
    <w:multiLevelType w:val="hybridMultilevel"/>
    <w:tmpl w:val="4FD63DD4"/>
    <w:name w:val="Numbered list 1"/>
    <w:lvl w:ilvl="0" w:tplc="8020B076">
      <w:start w:val="3"/>
      <w:numFmt w:val="decimal"/>
      <w:lvlText w:val="%1."/>
      <w:lvlJc w:val="left"/>
      <w:pPr>
        <w:ind w:left="360"/>
      </w:pPr>
      <w:rPr>
        <w:rFonts w:cs="Times New Roman"/>
        <w:b w:val="0"/>
      </w:rPr>
    </w:lvl>
    <w:lvl w:ilvl="1" w:tplc="1938E31C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41827FE2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6D82B5F2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A836BB0C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626052B2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09E6040E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EA0666FA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EF10002A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3">
    <w:nsid w:val="45F058B6"/>
    <w:multiLevelType w:val="hybridMultilevel"/>
    <w:tmpl w:val="F1E4505E"/>
    <w:name w:val="Numbered list 2"/>
    <w:lvl w:ilvl="0" w:tplc="C018CE30">
      <w:numFmt w:val="none"/>
      <w:lvlText w:val=""/>
      <w:lvlJc w:val="left"/>
      <w:rPr>
        <w:rFonts w:cs="Times New Roman"/>
      </w:rPr>
    </w:lvl>
    <w:lvl w:ilvl="1" w:tplc="AE16374A">
      <w:numFmt w:val="none"/>
      <w:lvlText w:val=""/>
      <w:lvlJc w:val="left"/>
      <w:rPr>
        <w:rFonts w:cs="Times New Roman"/>
      </w:rPr>
    </w:lvl>
    <w:lvl w:ilvl="2" w:tplc="5FFE1778">
      <w:numFmt w:val="none"/>
      <w:lvlText w:val=""/>
      <w:lvlJc w:val="left"/>
      <w:rPr>
        <w:rFonts w:cs="Times New Roman"/>
      </w:rPr>
    </w:lvl>
    <w:lvl w:ilvl="3" w:tplc="CF9E979E">
      <w:numFmt w:val="none"/>
      <w:lvlText w:val=""/>
      <w:lvlJc w:val="left"/>
      <w:rPr>
        <w:rFonts w:cs="Times New Roman"/>
      </w:rPr>
    </w:lvl>
    <w:lvl w:ilvl="4" w:tplc="37E4941E">
      <w:numFmt w:val="none"/>
      <w:lvlText w:val=""/>
      <w:lvlJc w:val="left"/>
      <w:rPr>
        <w:rFonts w:cs="Times New Roman"/>
      </w:rPr>
    </w:lvl>
    <w:lvl w:ilvl="5" w:tplc="DF4E3C24">
      <w:numFmt w:val="none"/>
      <w:lvlText w:val=""/>
      <w:lvlJc w:val="left"/>
      <w:rPr>
        <w:rFonts w:cs="Times New Roman"/>
      </w:rPr>
    </w:lvl>
    <w:lvl w:ilvl="6" w:tplc="BB148180">
      <w:numFmt w:val="none"/>
      <w:lvlText w:val=""/>
      <w:lvlJc w:val="left"/>
      <w:rPr>
        <w:rFonts w:cs="Times New Roman"/>
      </w:rPr>
    </w:lvl>
    <w:lvl w:ilvl="7" w:tplc="92762E8A">
      <w:numFmt w:val="none"/>
      <w:lvlText w:val=""/>
      <w:lvlJc w:val="left"/>
      <w:rPr>
        <w:rFonts w:cs="Times New Roman"/>
      </w:rPr>
    </w:lvl>
    <w:lvl w:ilvl="8" w:tplc="DDD6E0DE">
      <w:numFmt w:val="none"/>
      <w:lvlText w:val=""/>
      <w:lvlJc w:val="left"/>
      <w:rPr>
        <w:rFonts w:cs="Times New Roman"/>
      </w:rPr>
    </w:lvl>
  </w:abstractNum>
  <w:abstractNum w:abstractNumId="4">
    <w:nsid w:val="559D403F"/>
    <w:multiLevelType w:val="hybridMultilevel"/>
    <w:tmpl w:val="ECD8AA26"/>
    <w:lvl w:ilvl="0" w:tplc="03DEB47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48A8BCD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172426F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061E038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AA9A523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7D50F08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70D6507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86807C0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2A3EFB3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A6F"/>
    <w:rsid w:val="00034A9B"/>
    <w:rsid w:val="00047E3E"/>
    <w:rsid w:val="000D16D6"/>
    <w:rsid w:val="00120D43"/>
    <w:rsid w:val="002C04F7"/>
    <w:rsid w:val="003B106A"/>
    <w:rsid w:val="003E56C7"/>
    <w:rsid w:val="003F350B"/>
    <w:rsid w:val="004470E0"/>
    <w:rsid w:val="004C24BD"/>
    <w:rsid w:val="00540DDC"/>
    <w:rsid w:val="005607EB"/>
    <w:rsid w:val="00633184"/>
    <w:rsid w:val="00830881"/>
    <w:rsid w:val="008757B7"/>
    <w:rsid w:val="008C367C"/>
    <w:rsid w:val="009A10B8"/>
    <w:rsid w:val="009A7A0D"/>
    <w:rsid w:val="00A82B32"/>
    <w:rsid w:val="00BC2335"/>
    <w:rsid w:val="00D16F68"/>
    <w:rsid w:val="00D7102B"/>
    <w:rsid w:val="00D82646"/>
    <w:rsid w:val="00DD0A6F"/>
    <w:rsid w:val="00EC0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9B"/>
    <w:pPr>
      <w:spacing w:after="160" w:line="259" w:lineRule="auto"/>
    </w:pPr>
    <w:rPr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34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605F"/>
    <w:rPr>
      <w:lang w:eastAsia="zh-CN"/>
    </w:rPr>
  </w:style>
  <w:style w:type="paragraph" w:customStyle="1" w:styleId="Default">
    <w:name w:val="Default"/>
    <w:uiPriority w:val="99"/>
    <w:rsid w:val="00034A9B"/>
    <w:rPr>
      <w:rFonts w:ascii="Arial" w:hAnsi="Arial" w:cs="Arial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034A9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034A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605F"/>
    <w:rPr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034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605F"/>
    <w:rPr>
      <w:lang w:eastAsia="zh-CN"/>
    </w:rPr>
  </w:style>
  <w:style w:type="paragraph" w:styleId="BalloonText">
    <w:name w:val="Balloon Text"/>
    <w:basedOn w:val="Normal"/>
    <w:link w:val="BalloonTextChar"/>
    <w:uiPriority w:val="99"/>
    <w:rsid w:val="00034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05F"/>
    <w:rPr>
      <w:rFonts w:ascii="Times New Roman" w:hAnsi="Times New Roman"/>
      <w:sz w:val="0"/>
      <w:szCs w:val="0"/>
      <w:lang w:eastAsia="zh-CN"/>
    </w:rPr>
  </w:style>
  <w:style w:type="paragraph" w:styleId="BodyText">
    <w:name w:val="Body Text"/>
    <w:basedOn w:val="Normal"/>
    <w:link w:val="BodyTextChar"/>
    <w:uiPriority w:val="99"/>
    <w:rsid w:val="00034A9B"/>
    <w:pPr>
      <w:widowControl w:val="0"/>
      <w:spacing w:after="0" w:line="240" w:lineRule="auto"/>
    </w:pPr>
    <w:rPr>
      <w:rFonts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D605F"/>
    <w:rPr>
      <w:lang w:eastAsia="zh-CN"/>
    </w:rPr>
  </w:style>
  <w:style w:type="character" w:customStyle="1" w:styleId="StopkaZnak">
    <w:name w:val="Stopka Znak"/>
    <w:basedOn w:val="DefaultParagraphFont"/>
    <w:uiPriority w:val="99"/>
    <w:rsid w:val="00034A9B"/>
    <w:rPr>
      <w:rFonts w:cs="Times New Roman"/>
    </w:rPr>
  </w:style>
  <w:style w:type="character" w:customStyle="1" w:styleId="TekstprzypisudolnegoZnak">
    <w:name w:val="Tekst przypisu dolnego Znak"/>
    <w:basedOn w:val="DefaultParagraphFont"/>
    <w:uiPriority w:val="99"/>
    <w:rsid w:val="00034A9B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034A9B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034A9B"/>
    <w:rPr>
      <w:rFonts w:ascii="Arial" w:hAnsi="Arial"/>
      <w:color w:val="000000"/>
      <w:sz w:val="18"/>
    </w:rPr>
  </w:style>
  <w:style w:type="character" w:customStyle="1" w:styleId="NagwekZnak">
    <w:name w:val="Nagłówek Znak"/>
    <w:basedOn w:val="DefaultParagraphFont"/>
    <w:uiPriority w:val="99"/>
    <w:rsid w:val="00034A9B"/>
    <w:rPr>
      <w:rFonts w:cs="Times New Roman"/>
    </w:rPr>
  </w:style>
  <w:style w:type="character" w:customStyle="1" w:styleId="TekstdymkaZnak">
    <w:name w:val="Tekst dymka Znak"/>
    <w:basedOn w:val="DefaultParagraphFont"/>
    <w:uiPriority w:val="99"/>
    <w:rsid w:val="00034A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690</Words>
  <Characters>4142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celmer</dc:creator>
  <cp:keywords/>
  <dc:description/>
  <cp:lastModifiedBy>krzysztof</cp:lastModifiedBy>
  <cp:revision>2</cp:revision>
  <dcterms:created xsi:type="dcterms:W3CDTF">2019-10-24T18:39:00Z</dcterms:created>
  <dcterms:modified xsi:type="dcterms:W3CDTF">2019-10-24T18:39:00Z</dcterms:modified>
</cp:coreProperties>
</file>